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1AB" w:rsidRPr="000741AB" w:rsidRDefault="000741AB" w:rsidP="000741AB">
      <w:pPr>
        <w:tabs>
          <w:tab w:val="left" w:pos="1172"/>
        </w:tabs>
        <w:ind w:firstLine="709"/>
        <w:rPr>
          <w:rFonts w:cs="Arial"/>
          <w:bCs/>
        </w:rPr>
      </w:pPr>
    </w:p>
    <w:p w:rsidR="000741AB" w:rsidRPr="000741AB" w:rsidRDefault="000741AB" w:rsidP="000741AB">
      <w:pPr>
        <w:tabs>
          <w:tab w:val="left" w:pos="1172"/>
        </w:tabs>
        <w:ind w:firstLine="709"/>
        <w:rPr>
          <w:rFonts w:cs="Arial"/>
          <w:bCs/>
        </w:rPr>
      </w:pPr>
    </w:p>
    <w:p w:rsidR="000741AB" w:rsidRPr="000741AB" w:rsidRDefault="006D1F30" w:rsidP="000741AB">
      <w:pPr>
        <w:tabs>
          <w:tab w:val="left" w:pos="1172"/>
        </w:tabs>
        <w:ind w:firstLine="709"/>
        <w:rPr>
          <w:rFonts w:cs="Arial"/>
          <w:bCs/>
        </w:rPr>
      </w:pPr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2620010</wp:posOffset>
            </wp:positionH>
            <wp:positionV relativeFrom="paragraph">
              <wp:posOffset>-401320</wp:posOffset>
            </wp:positionV>
            <wp:extent cx="1148080" cy="977900"/>
            <wp:effectExtent l="0" t="0" r="0" b="0"/>
            <wp:wrapTight wrapText="bothSides">
              <wp:wrapPolygon edited="0">
                <wp:start x="0" y="0"/>
                <wp:lineTo x="0" y="21039"/>
                <wp:lineTo x="21146" y="21039"/>
                <wp:lineTo x="21146" y="0"/>
                <wp:lineTo x="0" y="0"/>
              </wp:wrapPolygon>
            </wp:wrapTight>
            <wp:docPr id="2" name="Рисунок 3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41AB" w:rsidRPr="000741AB" w:rsidRDefault="000741AB" w:rsidP="000741AB">
      <w:pPr>
        <w:tabs>
          <w:tab w:val="left" w:pos="1172"/>
        </w:tabs>
        <w:ind w:firstLine="709"/>
        <w:rPr>
          <w:rFonts w:cs="Arial"/>
          <w:bCs/>
        </w:rPr>
      </w:pPr>
    </w:p>
    <w:p w:rsidR="000741AB" w:rsidRPr="000741AB" w:rsidRDefault="000741AB" w:rsidP="000741AB">
      <w:pPr>
        <w:tabs>
          <w:tab w:val="left" w:pos="1172"/>
        </w:tabs>
        <w:ind w:firstLine="709"/>
        <w:rPr>
          <w:rFonts w:cs="Arial"/>
          <w:bCs/>
        </w:rPr>
      </w:pPr>
    </w:p>
    <w:p w:rsidR="000741AB" w:rsidRPr="000741AB" w:rsidRDefault="000741AB" w:rsidP="000741AB">
      <w:pPr>
        <w:tabs>
          <w:tab w:val="left" w:pos="1172"/>
        </w:tabs>
        <w:ind w:firstLine="709"/>
        <w:rPr>
          <w:rFonts w:cs="Arial"/>
          <w:bCs/>
        </w:rPr>
      </w:pPr>
    </w:p>
    <w:p w:rsidR="000741AB" w:rsidRPr="000741AB" w:rsidRDefault="000741AB" w:rsidP="000741AB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0741AB">
        <w:rPr>
          <w:rFonts w:cs="Arial"/>
          <w:bCs/>
        </w:rPr>
        <w:t>АДМИНИСТРАЦИЯ</w:t>
      </w:r>
    </w:p>
    <w:p w:rsidR="000741AB" w:rsidRPr="000741AB" w:rsidRDefault="000741AB" w:rsidP="000741AB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0741AB">
        <w:rPr>
          <w:rFonts w:cs="Arial"/>
          <w:bCs/>
        </w:rPr>
        <w:t>ТЕРНОВСКОГО МУНИЦИПАЛЬНОГО РАЙОНА</w:t>
      </w:r>
    </w:p>
    <w:p w:rsidR="000741AB" w:rsidRPr="000741AB" w:rsidRDefault="000741AB" w:rsidP="000741AB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0741AB">
        <w:rPr>
          <w:rFonts w:cs="Arial"/>
          <w:bCs/>
        </w:rPr>
        <w:t>ВОРОНЕЖСКОЙ ОБЛАСТИ</w:t>
      </w:r>
    </w:p>
    <w:p w:rsidR="000741AB" w:rsidRPr="000741AB" w:rsidRDefault="000741AB" w:rsidP="000741AB">
      <w:pPr>
        <w:tabs>
          <w:tab w:val="left" w:pos="1172"/>
        </w:tabs>
        <w:ind w:firstLine="709"/>
        <w:jc w:val="center"/>
        <w:rPr>
          <w:rFonts w:cs="Arial"/>
          <w:bCs/>
        </w:rPr>
      </w:pPr>
    </w:p>
    <w:p w:rsidR="000741AB" w:rsidRPr="000741AB" w:rsidRDefault="000741AB" w:rsidP="000741AB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0741AB">
        <w:rPr>
          <w:rFonts w:cs="Arial"/>
          <w:bCs/>
        </w:rPr>
        <w:t>ПОСТАНОВЛЕНИЕ</w:t>
      </w:r>
    </w:p>
    <w:p w:rsidR="000741AB" w:rsidRPr="000741AB" w:rsidRDefault="000741AB" w:rsidP="000741AB">
      <w:pPr>
        <w:tabs>
          <w:tab w:val="left" w:pos="1172"/>
        </w:tabs>
        <w:ind w:firstLine="709"/>
        <w:rPr>
          <w:rFonts w:cs="Arial"/>
          <w:bCs/>
        </w:rPr>
      </w:pPr>
    </w:p>
    <w:p w:rsidR="000741AB" w:rsidRPr="000741AB" w:rsidRDefault="000741AB" w:rsidP="000741AB">
      <w:pPr>
        <w:tabs>
          <w:tab w:val="left" w:pos="1172"/>
        </w:tabs>
        <w:ind w:firstLine="709"/>
        <w:rPr>
          <w:rFonts w:cs="Arial"/>
        </w:rPr>
      </w:pPr>
    </w:p>
    <w:p w:rsidR="000741AB" w:rsidRPr="000741AB" w:rsidRDefault="000741AB" w:rsidP="000741AB">
      <w:pPr>
        <w:tabs>
          <w:tab w:val="left" w:pos="1172"/>
        </w:tabs>
        <w:ind w:firstLine="709"/>
        <w:rPr>
          <w:rFonts w:cs="Arial"/>
        </w:rPr>
      </w:pPr>
      <w:r w:rsidRPr="000741AB">
        <w:rPr>
          <w:rFonts w:cs="Arial"/>
        </w:rPr>
        <w:t>от 29 мая 2026 г.</w:t>
      </w:r>
      <w:r>
        <w:rPr>
          <w:rFonts w:cs="Arial"/>
        </w:rPr>
        <w:t xml:space="preserve"> </w:t>
      </w:r>
      <w:r w:rsidRPr="000741AB">
        <w:rPr>
          <w:rFonts w:cs="Arial"/>
        </w:rPr>
        <w:t xml:space="preserve">№ </w:t>
      </w:r>
      <w:r w:rsidR="006D1F30">
        <w:rPr>
          <w:rFonts w:cs="Arial"/>
        </w:rPr>
        <w:t>245</w:t>
      </w:r>
      <w:bookmarkStart w:id="0" w:name="_GoBack"/>
      <w:bookmarkEnd w:id="0"/>
    </w:p>
    <w:p w:rsidR="000741AB" w:rsidRPr="000741AB" w:rsidRDefault="000741AB" w:rsidP="000741AB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0741AB">
        <w:rPr>
          <w:rFonts w:cs="Arial"/>
        </w:rPr>
        <w:t>с.Терновка</w:t>
      </w:r>
    </w:p>
    <w:p w:rsidR="000741AB" w:rsidRPr="000741AB" w:rsidRDefault="000741AB" w:rsidP="000741AB">
      <w:pPr>
        <w:ind w:firstLine="709"/>
        <w:rPr>
          <w:rFonts w:cs="Arial"/>
          <w:bCs/>
          <w:kern w:val="28"/>
        </w:rPr>
      </w:pPr>
    </w:p>
    <w:p w:rsidR="000741AB" w:rsidRPr="000741AB" w:rsidRDefault="000741AB" w:rsidP="000741AB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0741AB">
        <w:rPr>
          <w:rFonts w:cs="Arial"/>
          <w:b/>
          <w:bCs/>
          <w:kern w:val="28"/>
          <w:sz w:val="32"/>
          <w:szCs w:val="32"/>
        </w:rPr>
        <w:t xml:space="preserve">Об утверждении Порядка предоставления </w:t>
      </w:r>
    </w:p>
    <w:p w:rsidR="000741AB" w:rsidRPr="000741AB" w:rsidRDefault="000741AB" w:rsidP="000741AB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0741AB">
        <w:rPr>
          <w:rFonts w:cs="Arial"/>
          <w:b/>
          <w:bCs/>
          <w:kern w:val="28"/>
          <w:sz w:val="32"/>
          <w:szCs w:val="32"/>
        </w:rPr>
        <w:t xml:space="preserve">меры поддержки участников </w:t>
      </w:r>
    </w:p>
    <w:p w:rsidR="000741AB" w:rsidRPr="000741AB" w:rsidRDefault="000741AB" w:rsidP="000741AB">
      <w:pPr>
        <w:ind w:firstLine="709"/>
        <w:jc w:val="center"/>
        <w:rPr>
          <w:rFonts w:eastAsia="Calibri" w:cs="Arial"/>
          <w:b/>
          <w:bCs/>
          <w:kern w:val="28"/>
          <w:sz w:val="32"/>
          <w:szCs w:val="32"/>
          <w:lang w:eastAsia="en-US"/>
        </w:rPr>
      </w:pPr>
      <w:r w:rsidRPr="000741AB">
        <w:rPr>
          <w:rFonts w:cs="Arial"/>
          <w:b/>
          <w:bCs/>
          <w:kern w:val="28"/>
          <w:sz w:val="32"/>
          <w:szCs w:val="32"/>
        </w:rPr>
        <w:t xml:space="preserve">специальной военной операции и членов их семей </w:t>
      </w:r>
    </w:p>
    <w:p w:rsidR="000741AB" w:rsidRPr="000741AB" w:rsidRDefault="000741AB" w:rsidP="000741AB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eastAsia="Calibri" w:cs="Arial"/>
          <w:b/>
          <w:bCs/>
          <w:kern w:val="28"/>
          <w:sz w:val="32"/>
          <w:szCs w:val="32"/>
          <w:lang w:eastAsia="en-US"/>
        </w:rPr>
      </w:pPr>
      <w:r w:rsidRPr="000741AB">
        <w:rPr>
          <w:rFonts w:eastAsia="Calibri" w:cs="Arial"/>
          <w:b/>
          <w:bCs/>
          <w:kern w:val="28"/>
          <w:sz w:val="32"/>
          <w:szCs w:val="32"/>
          <w:lang w:eastAsia="en-US"/>
        </w:rPr>
        <w:t>«Направление во внеочередном порядке детей</w:t>
      </w:r>
    </w:p>
    <w:p w:rsidR="000741AB" w:rsidRPr="000741AB" w:rsidRDefault="000741AB" w:rsidP="000741AB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eastAsia="Calibri" w:cs="Arial"/>
          <w:b/>
          <w:bCs/>
          <w:kern w:val="28"/>
          <w:sz w:val="32"/>
          <w:szCs w:val="32"/>
          <w:lang w:eastAsia="en-US"/>
        </w:rPr>
      </w:pPr>
      <w:r w:rsidRPr="000741AB">
        <w:rPr>
          <w:rFonts w:eastAsia="Calibri" w:cs="Arial"/>
          <w:b/>
          <w:bCs/>
          <w:kern w:val="28"/>
          <w:sz w:val="32"/>
          <w:szCs w:val="32"/>
          <w:lang w:eastAsia="en-US"/>
        </w:rPr>
        <w:t xml:space="preserve"> участников СВО по достижении ими </w:t>
      </w:r>
    </w:p>
    <w:p w:rsidR="000741AB" w:rsidRPr="000741AB" w:rsidRDefault="000741AB" w:rsidP="000741AB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eastAsia="Calibri" w:cs="Arial"/>
          <w:b/>
          <w:bCs/>
          <w:kern w:val="28"/>
          <w:sz w:val="32"/>
          <w:szCs w:val="32"/>
          <w:lang w:eastAsia="en-US"/>
        </w:rPr>
      </w:pPr>
      <w:r w:rsidRPr="000741AB">
        <w:rPr>
          <w:rFonts w:eastAsia="Calibri" w:cs="Arial"/>
          <w:b/>
          <w:bCs/>
          <w:kern w:val="28"/>
          <w:sz w:val="32"/>
          <w:szCs w:val="32"/>
          <w:lang w:eastAsia="en-US"/>
        </w:rPr>
        <w:t xml:space="preserve">возраста полутора лет в муниципальные дошкольные </w:t>
      </w:r>
    </w:p>
    <w:p w:rsidR="000741AB" w:rsidRPr="000741AB" w:rsidRDefault="000741AB" w:rsidP="000741AB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eastAsia="Calibri" w:cs="Arial"/>
          <w:b/>
          <w:bCs/>
          <w:kern w:val="28"/>
          <w:sz w:val="32"/>
          <w:szCs w:val="32"/>
          <w:lang w:eastAsia="en-US"/>
        </w:rPr>
      </w:pPr>
      <w:r w:rsidRPr="000741AB">
        <w:rPr>
          <w:rFonts w:eastAsia="Calibri" w:cs="Arial"/>
          <w:b/>
          <w:bCs/>
          <w:kern w:val="28"/>
          <w:sz w:val="32"/>
          <w:szCs w:val="32"/>
          <w:lang w:eastAsia="en-US"/>
        </w:rPr>
        <w:t xml:space="preserve">образовательные организации» на </w:t>
      </w:r>
    </w:p>
    <w:p w:rsidR="000741AB" w:rsidRPr="000741AB" w:rsidRDefault="000741AB" w:rsidP="000741AB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eastAsia="Calibri" w:cs="Arial"/>
          <w:b/>
          <w:bCs/>
          <w:kern w:val="28"/>
          <w:sz w:val="32"/>
          <w:szCs w:val="32"/>
          <w:lang w:eastAsia="en-US"/>
        </w:rPr>
      </w:pPr>
      <w:r w:rsidRPr="000741AB">
        <w:rPr>
          <w:rFonts w:eastAsia="Calibri" w:cs="Arial"/>
          <w:b/>
          <w:bCs/>
          <w:kern w:val="28"/>
          <w:sz w:val="32"/>
          <w:szCs w:val="32"/>
          <w:lang w:eastAsia="en-US"/>
        </w:rPr>
        <w:t xml:space="preserve">территории Терновского муниципального района </w:t>
      </w:r>
    </w:p>
    <w:p w:rsidR="000741AB" w:rsidRPr="000741AB" w:rsidRDefault="000741AB" w:rsidP="000741AB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eastAsia="Calibri" w:cs="Arial"/>
          <w:b/>
          <w:bCs/>
          <w:kern w:val="28"/>
          <w:sz w:val="32"/>
          <w:szCs w:val="32"/>
          <w:lang w:eastAsia="en-US"/>
        </w:rPr>
      </w:pPr>
      <w:r w:rsidRPr="000741AB">
        <w:rPr>
          <w:rFonts w:eastAsia="Calibri" w:cs="Arial"/>
          <w:b/>
          <w:bCs/>
          <w:kern w:val="28"/>
          <w:sz w:val="32"/>
          <w:szCs w:val="32"/>
          <w:lang w:eastAsia="en-US"/>
        </w:rPr>
        <w:t>Воронежской области</w:t>
      </w:r>
    </w:p>
    <w:p w:rsidR="000741AB" w:rsidRPr="000741AB" w:rsidRDefault="000741AB" w:rsidP="000741AB">
      <w:pPr>
        <w:ind w:firstLine="709"/>
        <w:rPr>
          <w:rFonts w:cs="Arial"/>
          <w:bCs/>
          <w:kern w:val="28"/>
        </w:rPr>
      </w:pPr>
    </w:p>
    <w:p w:rsidR="000741AB" w:rsidRPr="000741AB" w:rsidRDefault="000741AB" w:rsidP="000741AB">
      <w:pPr>
        <w:ind w:firstLine="709"/>
        <w:rPr>
          <w:rFonts w:cs="Arial"/>
        </w:rPr>
      </w:pPr>
    </w:p>
    <w:p w:rsidR="000741AB" w:rsidRPr="000741AB" w:rsidRDefault="000741AB" w:rsidP="000741AB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741AB">
        <w:rPr>
          <w:rFonts w:ascii="Arial" w:hAnsi="Arial" w:cs="Arial"/>
          <w:sz w:val="24"/>
          <w:szCs w:val="24"/>
        </w:rPr>
        <w:t xml:space="preserve">В соответствии с перечнем поручений Министра обороны Российской Федерации от 31 марта 2025 г. № 205/1113дсп исполнительным органам и органам местного самоуправления Воронежской области, предоставляющим меры поддержки для участников СВО и членов их семей (далее – меры поддержки), пункта 1.5 Плана мероприятий («дорожной карты») реализации мер социальной поддержки участников СВО и членов их семей в Воронежской области, утвержденного Губернатором Воронежской области, </w:t>
      </w:r>
      <w:hyperlink r:id="rId9" w:tgtFrame="Logical" w:history="1">
        <w:r w:rsidRPr="000741AB">
          <w:rPr>
            <w:rStyle w:val="a5"/>
            <w:rFonts w:ascii="Arial" w:hAnsi="Arial" w:cs="Arial"/>
            <w:sz w:val="24"/>
            <w:szCs w:val="24"/>
          </w:rPr>
          <w:t>постановлением</w:t>
        </w:r>
      </w:hyperlink>
      <w:r w:rsidRPr="000741AB">
        <w:rPr>
          <w:rFonts w:ascii="Arial" w:hAnsi="Arial" w:cs="Arial"/>
          <w:sz w:val="24"/>
          <w:szCs w:val="24"/>
        </w:rPr>
        <w:t xml:space="preserve"> администрации Терновского муниципального района Воронежской области № 540 от 16 декабря 2024 «О мерах поддержки участников специальной военной операции и членов их семей», администрация Терновского муниципального района Воронежской области </w:t>
      </w:r>
    </w:p>
    <w:p w:rsidR="000741AB" w:rsidRPr="000741AB" w:rsidRDefault="000741AB" w:rsidP="000741AB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 xml:space="preserve"> п о с т а н о в л я е т:</w:t>
      </w:r>
    </w:p>
    <w:p w:rsidR="000741AB" w:rsidRPr="000741AB" w:rsidRDefault="000741AB" w:rsidP="000741AB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0741AB" w:rsidRPr="000741AB" w:rsidRDefault="000741AB" w:rsidP="000741AB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0741AB">
        <w:rPr>
          <w:rFonts w:cs="Arial"/>
        </w:rPr>
        <w:t xml:space="preserve">1. Утвердить Порядок предоставления меры поддержки участников специальной военной операции и членов их семей </w:t>
      </w:r>
      <w:r w:rsidRPr="000741AB">
        <w:rPr>
          <w:rFonts w:eastAsia="Calibri" w:cs="Arial"/>
          <w:lang w:eastAsia="en-US"/>
        </w:rPr>
        <w:t>«Направление во внеочередном порядке детей</w:t>
      </w:r>
      <w:r w:rsidRPr="000741AB">
        <w:rPr>
          <w:rFonts w:cs="Arial"/>
        </w:rPr>
        <w:t xml:space="preserve"> </w:t>
      </w:r>
      <w:r w:rsidRPr="000741AB">
        <w:rPr>
          <w:rFonts w:eastAsia="Calibri" w:cs="Arial"/>
          <w:lang w:eastAsia="en-US"/>
        </w:rPr>
        <w:t xml:space="preserve">участников СВО по достижении ими возраста полутора лет в муниципальные дошкольные образовательные организации» на территории Терновского муниципального района Воронежской области согласно приложению </w:t>
      </w:r>
      <w:r w:rsidRPr="000741AB">
        <w:rPr>
          <w:rFonts w:cs="Arial"/>
        </w:rPr>
        <w:t>к настоящему постановлению.</w:t>
      </w:r>
    </w:p>
    <w:p w:rsidR="000741AB" w:rsidRPr="000741AB" w:rsidRDefault="000741AB" w:rsidP="000741AB">
      <w:pPr>
        <w:tabs>
          <w:tab w:val="left" w:pos="926"/>
        </w:tabs>
        <w:ind w:firstLine="709"/>
        <w:rPr>
          <w:rFonts w:cs="Arial"/>
          <w:lang w:bidi="ru-RU"/>
        </w:rPr>
      </w:pPr>
      <w:r w:rsidRPr="000741AB">
        <w:rPr>
          <w:rFonts w:cs="Arial"/>
        </w:rPr>
        <w:lastRenderedPageBreak/>
        <w:t>2. Разместить настоящее постановление на официальном сайте администрации Терновского муниципального района в информационно-телекоммуникационной сети «Интернет».</w:t>
      </w:r>
    </w:p>
    <w:p w:rsidR="000741AB" w:rsidRPr="000741AB" w:rsidRDefault="000741AB" w:rsidP="000741AB">
      <w:pPr>
        <w:autoSpaceDE w:val="0"/>
        <w:autoSpaceDN w:val="0"/>
        <w:adjustRightInd w:val="0"/>
        <w:ind w:firstLine="709"/>
        <w:rPr>
          <w:rFonts w:cs="Arial"/>
        </w:rPr>
      </w:pPr>
      <w:r w:rsidRPr="000741AB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0741AB" w:rsidRPr="000741AB" w:rsidRDefault="000741AB" w:rsidP="000741AB">
      <w:pPr>
        <w:tabs>
          <w:tab w:val="left" w:pos="0"/>
        </w:tabs>
        <w:ind w:firstLine="709"/>
        <w:rPr>
          <w:rFonts w:cs="Arial"/>
        </w:rPr>
      </w:pPr>
      <w:r w:rsidRPr="000741AB">
        <w:rPr>
          <w:rFonts w:cs="Arial"/>
        </w:rPr>
        <w:t>4. Контроль за исполнением настоящего постановления</w:t>
      </w:r>
      <w:r>
        <w:rPr>
          <w:rFonts w:cs="Arial"/>
        </w:rPr>
        <w:t xml:space="preserve"> </w:t>
      </w:r>
      <w:r w:rsidRPr="000741AB">
        <w:rPr>
          <w:rFonts w:cs="Arial"/>
        </w:rPr>
        <w:t>возложить на исполняющего обязанности руководителя отдела по образованию и делам молодежи администрации муниципального района А.В. Попов</w:t>
      </w:r>
    </w:p>
    <w:p w:rsidR="000741AB" w:rsidRPr="000741AB" w:rsidRDefault="000741AB" w:rsidP="000741AB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p w:rsidR="000741AB" w:rsidRPr="000741AB" w:rsidRDefault="000741AB" w:rsidP="000741AB">
      <w:pPr>
        <w:ind w:firstLine="709"/>
        <w:rPr>
          <w:rFonts w:cs="Arial"/>
        </w:rPr>
      </w:pPr>
    </w:p>
    <w:p w:rsidR="000741AB" w:rsidRPr="000741AB" w:rsidRDefault="000741AB" w:rsidP="000741AB">
      <w:pPr>
        <w:ind w:firstLine="709"/>
        <w:rPr>
          <w:rFonts w:cs="Arial"/>
        </w:rPr>
      </w:pPr>
    </w:p>
    <w:p w:rsidR="000741AB" w:rsidRPr="000741AB" w:rsidRDefault="000741AB" w:rsidP="000741AB">
      <w:pPr>
        <w:ind w:firstLine="709"/>
        <w:rPr>
          <w:rFonts w:cs="Arial"/>
        </w:rPr>
      </w:pPr>
      <w:r w:rsidRPr="000741AB">
        <w:rPr>
          <w:rFonts w:cs="Arial"/>
        </w:rPr>
        <w:t xml:space="preserve">Глава администрации </w:t>
      </w:r>
    </w:p>
    <w:p w:rsidR="000741AB" w:rsidRPr="000741AB" w:rsidRDefault="000741AB" w:rsidP="000741AB">
      <w:pPr>
        <w:ind w:firstLine="709"/>
        <w:rPr>
          <w:rFonts w:cs="Arial"/>
        </w:rPr>
      </w:pPr>
      <w:r w:rsidRPr="000741AB">
        <w:rPr>
          <w:rFonts w:cs="Arial"/>
        </w:rPr>
        <w:t>Терновского муниципального района</w:t>
      </w:r>
      <w:r>
        <w:rPr>
          <w:rFonts w:cs="Arial"/>
        </w:rPr>
        <w:t xml:space="preserve"> </w:t>
      </w:r>
      <w:r w:rsidRPr="000741AB">
        <w:rPr>
          <w:rFonts w:cs="Arial"/>
        </w:rPr>
        <w:t>М.А.Брагин</w:t>
      </w:r>
    </w:p>
    <w:p w:rsidR="000741AB" w:rsidRPr="000741AB" w:rsidRDefault="000741AB" w:rsidP="000741AB">
      <w:pPr>
        <w:tabs>
          <w:tab w:val="left" w:pos="0"/>
        </w:tabs>
        <w:ind w:firstLine="709"/>
        <w:rPr>
          <w:rFonts w:cs="Arial"/>
        </w:rPr>
      </w:pPr>
    </w:p>
    <w:p w:rsidR="000741AB" w:rsidRPr="000741AB" w:rsidRDefault="000741AB" w:rsidP="000741AB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Pr="000741AB">
        <w:rPr>
          <w:rFonts w:cs="Arial"/>
        </w:rPr>
        <w:lastRenderedPageBreak/>
        <w:t>Приложение</w:t>
      </w:r>
    </w:p>
    <w:p w:rsidR="000741AB" w:rsidRPr="000741AB" w:rsidRDefault="000741AB" w:rsidP="000741AB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</w:p>
    <w:p w:rsidR="000741AB" w:rsidRPr="000741AB" w:rsidRDefault="000741AB" w:rsidP="000741AB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0741AB">
        <w:rPr>
          <w:rFonts w:cs="Arial"/>
        </w:rPr>
        <w:t>УТВЕРЖДЕН</w:t>
      </w:r>
    </w:p>
    <w:p w:rsidR="000741AB" w:rsidRPr="000741AB" w:rsidRDefault="000741AB" w:rsidP="000741AB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0741AB">
        <w:rPr>
          <w:rFonts w:cs="Arial"/>
        </w:rPr>
        <w:t>постановлением администрации</w:t>
      </w:r>
    </w:p>
    <w:p w:rsidR="000741AB" w:rsidRPr="000741AB" w:rsidRDefault="000741AB" w:rsidP="000741AB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0741AB">
        <w:rPr>
          <w:rFonts w:cs="Arial"/>
        </w:rPr>
        <w:t>Терновского муниципального района</w:t>
      </w:r>
    </w:p>
    <w:p w:rsidR="000741AB" w:rsidRPr="000741AB" w:rsidRDefault="000741AB" w:rsidP="000741AB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0741AB">
        <w:rPr>
          <w:rFonts w:cs="Arial"/>
        </w:rPr>
        <w:t>29 мая 2026г. №</w:t>
      </w:r>
      <w:r>
        <w:rPr>
          <w:rFonts w:cs="Arial"/>
        </w:rPr>
        <w:t xml:space="preserve"> 245</w:t>
      </w:r>
    </w:p>
    <w:p w:rsidR="000741AB" w:rsidRPr="000741AB" w:rsidRDefault="000741AB" w:rsidP="000741AB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rPr>
          <w:rFonts w:cs="Arial"/>
        </w:rPr>
      </w:pPr>
    </w:p>
    <w:p w:rsidR="000741AB" w:rsidRPr="000741AB" w:rsidRDefault="000741AB" w:rsidP="000741AB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rPr>
          <w:rFonts w:cs="Arial"/>
        </w:rPr>
      </w:pPr>
    </w:p>
    <w:p w:rsidR="000741AB" w:rsidRPr="000741AB" w:rsidRDefault="000741AB" w:rsidP="000741AB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0741AB">
        <w:rPr>
          <w:rFonts w:cs="Arial"/>
        </w:rPr>
        <w:t>Порядок</w:t>
      </w:r>
    </w:p>
    <w:p w:rsidR="000741AB" w:rsidRPr="000741AB" w:rsidRDefault="000741AB" w:rsidP="000741AB">
      <w:pPr>
        <w:ind w:firstLine="709"/>
        <w:jc w:val="center"/>
        <w:rPr>
          <w:rFonts w:cs="Arial"/>
        </w:rPr>
      </w:pPr>
      <w:r w:rsidRPr="000741AB">
        <w:rPr>
          <w:rFonts w:cs="Arial"/>
        </w:rPr>
        <w:t>предоставления меры поддержки участников</w:t>
      </w:r>
    </w:p>
    <w:p w:rsidR="000741AB" w:rsidRPr="000741AB" w:rsidRDefault="000741AB" w:rsidP="000741AB">
      <w:pPr>
        <w:ind w:firstLine="709"/>
        <w:jc w:val="center"/>
        <w:rPr>
          <w:rFonts w:eastAsia="Calibri" w:cs="Arial"/>
          <w:lang w:eastAsia="en-US"/>
        </w:rPr>
      </w:pPr>
      <w:r w:rsidRPr="000741AB">
        <w:rPr>
          <w:rFonts w:cs="Arial"/>
        </w:rPr>
        <w:t>специальной военной операции и членов их семей</w:t>
      </w:r>
    </w:p>
    <w:p w:rsidR="000741AB" w:rsidRPr="000741AB" w:rsidRDefault="000741AB" w:rsidP="000741AB">
      <w:pPr>
        <w:ind w:firstLine="709"/>
        <w:jc w:val="center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«Направление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организации» на территории Терновского муниципального района Воронежской области</w:t>
      </w:r>
    </w:p>
    <w:p w:rsidR="000741AB" w:rsidRPr="000741AB" w:rsidRDefault="000741AB" w:rsidP="000741AB">
      <w:pPr>
        <w:ind w:firstLine="709"/>
        <w:rPr>
          <w:rFonts w:eastAsia="Calibri" w:cs="Arial"/>
          <w:lang w:eastAsia="en-US"/>
        </w:rPr>
      </w:pPr>
    </w:p>
    <w:p w:rsidR="000741AB" w:rsidRPr="000741AB" w:rsidRDefault="000741AB" w:rsidP="000741AB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Общие положения</w:t>
      </w:r>
    </w:p>
    <w:p w:rsidR="000741AB" w:rsidRPr="000741AB" w:rsidRDefault="000741AB" w:rsidP="000741AB">
      <w:pPr>
        <w:ind w:firstLine="709"/>
        <w:rPr>
          <w:rFonts w:eastAsia="Calibri" w:cs="Arial"/>
          <w:lang w:eastAsia="en-US"/>
        </w:rPr>
      </w:pPr>
    </w:p>
    <w:p w:rsidR="000741AB" w:rsidRPr="000741AB" w:rsidRDefault="000741AB" w:rsidP="000741AB">
      <w:pPr>
        <w:ind w:firstLine="709"/>
        <w:contextualSpacing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1.1. Настоящий порядок предоставления меры поддержки участников специальной военной операции и членов их семей (далее – Порядок) определяет предоставление участникам специальной военной операции (далее – СВО) и членам их семей меры поддержки «Направление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организации» (далее – мера поддержки).</w:t>
      </w:r>
    </w:p>
    <w:p w:rsidR="000741AB" w:rsidRPr="000741AB" w:rsidRDefault="000741AB" w:rsidP="000741AB">
      <w:pPr>
        <w:ind w:firstLine="709"/>
        <w:contextualSpacing/>
        <w:rPr>
          <w:rFonts w:cs="Arial"/>
        </w:rPr>
      </w:pPr>
      <w:r w:rsidRPr="000741AB">
        <w:rPr>
          <w:rFonts w:eastAsia="Calibri" w:cs="Arial"/>
          <w:lang w:eastAsia="en-US"/>
        </w:rPr>
        <w:t xml:space="preserve">1.2. </w:t>
      </w:r>
      <w:r w:rsidRPr="000741AB">
        <w:rPr>
          <w:rFonts w:cs="Arial"/>
        </w:rPr>
        <w:t>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:rsidR="000741AB" w:rsidRPr="000741AB" w:rsidRDefault="000741AB" w:rsidP="000741AB">
      <w:pPr>
        <w:ind w:firstLine="709"/>
        <w:contextualSpacing/>
        <w:rPr>
          <w:rFonts w:cs="Arial"/>
        </w:rPr>
      </w:pPr>
      <w:r w:rsidRPr="000741AB">
        <w:rPr>
          <w:rFonts w:cs="Arial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0741AB" w:rsidRPr="000741AB" w:rsidRDefault="000741AB" w:rsidP="000741AB">
      <w:pPr>
        <w:ind w:firstLine="709"/>
        <w:contextualSpacing/>
        <w:rPr>
          <w:rFonts w:cs="Arial"/>
        </w:rPr>
      </w:pPr>
      <w:r w:rsidRPr="000741AB">
        <w:rPr>
          <w:rFonts w:cs="Arial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0741AB" w:rsidRPr="000741AB" w:rsidRDefault="000741AB" w:rsidP="000741AB">
      <w:pPr>
        <w:ind w:firstLine="709"/>
        <w:contextualSpacing/>
        <w:rPr>
          <w:rFonts w:cs="Arial"/>
        </w:rPr>
      </w:pPr>
      <w:r w:rsidRPr="000741AB">
        <w:rPr>
          <w:rFonts w:cs="Arial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0741AB" w:rsidRPr="000741AB" w:rsidRDefault="000741AB" w:rsidP="000741AB">
      <w:pPr>
        <w:ind w:firstLine="709"/>
        <w:contextualSpacing/>
        <w:rPr>
          <w:rFonts w:cs="Arial"/>
        </w:rPr>
      </w:pPr>
      <w:r w:rsidRPr="000741AB">
        <w:rPr>
          <w:rFonts w:cs="Arial"/>
        </w:rPr>
        <w:t xml:space="preserve">г) членам семей лиц, названных в подпунктах «а» - «в»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</w:t>
      </w:r>
      <w:hyperlink r:id="rId10" w:tgtFrame="Logical" w:history="1">
        <w:r w:rsidRPr="000741AB">
          <w:rPr>
            <w:rStyle w:val="a5"/>
            <w:rFonts w:cs="Arial"/>
          </w:rPr>
          <w:t>Федеральным законом</w:t>
        </w:r>
      </w:hyperlink>
      <w:r w:rsidRPr="000741AB">
        <w:rPr>
          <w:rFonts w:cs="Arial"/>
        </w:rPr>
        <w:t xml:space="preserve"> от 31 мая 1996 г. № 61-ФЗ «Об обороне», если смерть таких лиц наступила вследствие увечья (ранения, травмы, контузии) или заболевания, полученных ими в </w:t>
      </w:r>
      <w:r w:rsidRPr="000741AB">
        <w:rPr>
          <w:rFonts w:cs="Arial"/>
        </w:rPr>
        <w:lastRenderedPageBreak/>
        <w:t>связи с участием в специальной военной операции, выполнением указанных задач (далее также - члены семей).</w:t>
      </w:r>
    </w:p>
    <w:p w:rsidR="000741AB" w:rsidRPr="000741AB" w:rsidRDefault="000741AB" w:rsidP="000741AB">
      <w:pPr>
        <w:ind w:firstLine="709"/>
        <w:contextualSpacing/>
        <w:rPr>
          <w:rFonts w:cs="Arial"/>
        </w:rPr>
      </w:pPr>
      <w:r w:rsidRPr="000741AB">
        <w:rPr>
          <w:rFonts w:cs="Arial"/>
        </w:rPr>
        <w:t>1.3. Членами семьи признаются:</w:t>
      </w:r>
    </w:p>
    <w:p w:rsidR="000741AB" w:rsidRPr="000741AB" w:rsidRDefault="000741AB" w:rsidP="000741AB">
      <w:pPr>
        <w:ind w:firstLine="709"/>
        <w:contextualSpacing/>
        <w:rPr>
          <w:rFonts w:cs="Arial"/>
        </w:rPr>
      </w:pPr>
      <w:r w:rsidRPr="000741AB">
        <w:rPr>
          <w:rFonts w:cs="Arial"/>
        </w:rPr>
        <w:t>а) супруг (супруга);</w:t>
      </w:r>
    </w:p>
    <w:p w:rsidR="000741AB" w:rsidRPr="000741AB" w:rsidRDefault="000741AB" w:rsidP="000741AB">
      <w:pPr>
        <w:ind w:firstLine="709"/>
        <w:contextualSpacing/>
        <w:rPr>
          <w:rFonts w:cs="Arial"/>
        </w:rPr>
      </w:pPr>
      <w:r w:rsidRPr="000741AB">
        <w:rPr>
          <w:rFonts w:cs="Arial"/>
        </w:rPr>
        <w:t xml:space="preserve">б) дети, не достигшие возраста 18 лет, в том числе которые рождены после гибели (смерти) лиц, названных в подпунктах «а» - «в» пункта 1.2 настоящего Порядка, и в отношении которых отцовство установлено в соответствии с пунктом 2 статьи 48 </w:t>
      </w:r>
      <w:hyperlink r:id="rId11" w:tgtFrame="Logical" w:history="1">
        <w:r w:rsidRPr="000741AB">
          <w:rPr>
            <w:rStyle w:val="a5"/>
            <w:rFonts w:cs="Arial"/>
          </w:rPr>
          <w:t>Семейного кодекса</w:t>
        </w:r>
      </w:hyperlink>
      <w:r w:rsidRPr="000741AB">
        <w:rPr>
          <w:rFonts w:cs="Arial"/>
        </w:rPr>
        <w:t xml:space="preserve"> Российской Федерации;</w:t>
      </w:r>
    </w:p>
    <w:p w:rsidR="000741AB" w:rsidRPr="000741AB" w:rsidRDefault="000741AB" w:rsidP="000741AB">
      <w:pPr>
        <w:ind w:firstLine="709"/>
        <w:contextualSpacing/>
        <w:rPr>
          <w:rFonts w:cs="Arial"/>
        </w:rPr>
      </w:pPr>
      <w:r w:rsidRPr="000741AB">
        <w:rPr>
          <w:rFonts w:cs="Arial"/>
        </w:rPr>
        <w:t>в) дети старше 18 лет, ставшие инвалидами до достижения ими возраста 18 лет;</w:t>
      </w:r>
    </w:p>
    <w:p w:rsidR="000741AB" w:rsidRPr="000741AB" w:rsidRDefault="000741AB" w:rsidP="000741AB">
      <w:pPr>
        <w:ind w:firstLine="709"/>
        <w:contextualSpacing/>
        <w:rPr>
          <w:rFonts w:cs="Arial"/>
        </w:rPr>
      </w:pPr>
      <w:r w:rsidRPr="000741AB">
        <w:rPr>
          <w:rFonts w:cs="Arial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0741AB" w:rsidRPr="000741AB" w:rsidRDefault="000741AB" w:rsidP="000741AB">
      <w:pPr>
        <w:ind w:firstLine="709"/>
        <w:contextualSpacing/>
        <w:rPr>
          <w:rFonts w:cs="Arial"/>
        </w:rPr>
      </w:pPr>
      <w:r w:rsidRPr="000741AB">
        <w:rPr>
          <w:rFonts w:cs="Arial"/>
        </w:rPr>
        <w:t>д) родители, проживающие совместно с лицами, названными в подпунктах «а» - «в» пункта 1.2 настоящего Порядка, либо проживавшие совместно с этими лицами на дату их гибели (смерти);</w:t>
      </w:r>
    </w:p>
    <w:p w:rsidR="000741AB" w:rsidRPr="000741AB" w:rsidRDefault="000741AB" w:rsidP="000741AB">
      <w:pPr>
        <w:ind w:firstLine="709"/>
        <w:contextualSpacing/>
        <w:rPr>
          <w:rFonts w:cs="Arial"/>
        </w:rPr>
      </w:pPr>
      <w:r w:rsidRPr="000741AB">
        <w:rPr>
          <w:rFonts w:cs="Arial"/>
        </w:rPr>
        <w:t>е) лица, находящиеся на иждивении лиц, названных в подпунктах «а» - «в» пункта 1.2 настоящего Порядка, либо находившиеся на иждивении этих лиц на дату их гибели (смерти).</w:t>
      </w:r>
    </w:p>
    <w:p w:rsidR="000741AB" w:rsidRPr="000741AB" w:rsidRDefault="000741AB" w:rsidP="000741AB">
      <w:pPr>
        <w:ind w:firstLine="709"/>
        <w:contextualSpacing/>
        <w:rPr>
          <w:rFonts w:eastAsia="Calibri" w:cs="Arial"/>
          <w:lang w:eastAsia="en-US"/>
        </w:rPr>
      </w:pPr>
      <w:r w:rsidRPr="000741AB">
        <w:rPr>
          <w:rFonts w:cs="Arial"/>
        </w:rPr>
        <w:t xml:space="preserve">1.4. Получатели меры поддержки – </w:t>
      </w:r>
      <w:bookmarkStart w:id="1" w:name="_Hlk230356987"/>
      <w:r w:rsidRPr="000741AB">
        <w:rPr>
          <w:rFonts w:cs="Arial"/>
        </w:rPr>
        <w:t xml:space="preserve">дети лиц, указанных в подпунктах «а» - «в» пункта 1.2 настоящего Порядка (далее – дети участников СВО), </w:t>
      </w:r>
      <w:bookmarkEnd w:id="1"/>
      <w:r w:rsidRPr="000741AB">
        <w:rPr>
          <w:rFonts w:cs="Arial"/>
        </w:rPr>
        <w:t xml:space="preserve">в том числе находящиеся под опекой (попечительством), </w:t>
      </w:r>
      <w:r w:rsidRPr="000741AB">
        <w:rPr>
          <w:rFonts w:eastAsia="Calibri" w:cs="Arial"/>
          <w:lang w:eastAsia="en-US"/>
        </w:rPr>
        <w:t xml:space="preserve">достигшие возраста полутора лет, </w:t>
      </w:r>
      <w:bookmarkStart w:id="2" w:name="_Hlk230161719"/>
      <w:r w:rsidRPr="000741AB">
        <w:rPr>
          <w:rFonts w:eastAsia="Calibri" w:cs="Arial"/>
          <w:lang w:eastAsia="en-US"/>
        </w:rPr>
        <w:t>стоящие на учете для предоставления места в муниципальной дошкольной образовательной организации Терновского муниципального района (далее – МДОО).</w:t>
      </w:r>
    </w:p>
    <w:bookmarkEnd w:id="2"/>
    <w:p w:rsidR="000741AB" w:rsidRPr="000741AB" w:rsidRDefault="000741AB" w:rsidP="000741AB">
      <w:pPr>
        <w:ind w:firstLine="709"/>
        <w:contextualSpacing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0741AB" w:rsidRPr="000741AB" w:rsidRDefault="000741AB" w:rsidP="000741AB">
      <w:pPr>
        <w:autoSpaceDE w:val="0"/>
        <w:autoSpaceDN w:val="0"/>
        <w:adjustRightInd w:val="0"/>
        <w:ind w:firstLine="709"/>
        <w:contextualSpacing/>
        <w:rPr>
          <w:rFonts w:eastAsia="Calibri" w:cs="Arial"/>
          <w:lang w:eastAsia="en-US"/>
        </w:rPr>
      </w:pPr>
      <w:r w:rsidRPr="000741AB">
        <w:rPr>
          <w:rFonts w:cs="Arial"/>
        </w:rPr>
        <w:t>В случае, если ребенок Заявителя не зарегистрирован в качестве нуждающегося в предоставлении места в МДОО, родитель (законный представитель) подает заявление о постановке ребенка на учет для предоставления места в МДОО в рамках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 в соответствие с Административным регламентом, утвержденным постановлением администрацией Терновского муниципального района.</w:t>
      </w:r>
    </w:p>
    <w:p w:rsidR="000741AB" w:rsidRPr="000741AB" w:rsidRDefault="000741AB" w:rsidP="000741AB">
      <w:pPr>
        <w:ind w:firstLine="709"/>
        <w:contextualSpacing/>
        <w:rPr>
          <w:rFonts w:cs="Arial"/>
        </w:rPr>
      </w:pPr>
      <w:r w:rsidRPr="000741AB">
        <w:rPr>
          <w:rFonts w:cs="Arial"/>
        </w:rPr>
        <w:t xml:space="preserve">1.5. </w:t>
      </w:r>
      <w:bookmarkStart w:id="3" w:name="_Hlk230357038"/>
      <w:r w:rsidRPr="000741AB">
        <w:rPr>
          <w:rFonts w:cs="Arial"/>
        </w:rPr>
        <w:t>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  <w:bookmarkEnd w:id="3"/>
    </w:p>
    <w:p w:rsidR="000741AB" w:rsidRPr="000741AB" w:rsidRDefault="000741AB" w:rsidP="000741AB">
      <w:pPr>
        <w:ind w:firstLine="709"/>
        <w:contextualSpacing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1.6. Предоставление меры поддержки осуществляется без взимания платы.</w:t>
      </w:r>
    </w:p>
    <w:p w:rsidR="000741AB" w:rsidRPr="000741AB" w:rsidRDefault="000741AB" w:rsidP="000741AB">
      <w:pPr>
        <w:ind w:firstLine="709"/>
        <w:contextualSpacing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1.7. Учет предоставления меры поддержки осуществляется ДОО, которую посещает ребенок, администрацией Терновского муниципального района Воронежской области (далее – Администрация).</w:t>
      </w:r>
    </w:p>
    <w:p w:rsidR="000741AB" w:rsidRPr="000741AB" w:rsidRDefault="000741AB" w:rsidP="000741AB">
      <w:pPr>
        <w:autoSpaceDE w:val="0"/>
        <w:autoSpaceDN w:val="0"/>
        <w:adjustRightInd w:val="0"/>
        <w:ind w:firstLine="709"/>
        <w:contextualSpacing/>
        <w:rPr>
          <w:rFonts w:eastAsia="Calibri" w:cs="Arial"/>
          <w:lang w:eastAsia="en-US"/>
        </w:rPr>
      </w:pPr>
    </w:p>
    <w:p w:rsidR="000741AB" w:rsidRPr="000741AB" w:rsidRDefault="000741AB" w:rsidP="000741AB">
      <w:pPr>
        <w:autoSpaceDE w:val="0"/>
        <w:autoSpaceDN w:val="0"/>
        <w:adjustRightInd w:val="0"/>
        <w:ind w:firstLine="709"/>
        <w:contextualSpacing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 xml:space="preserve">2. </w:t>
      </w:r>
      <w:r w:rsidRPr="000741AB">
        <w:rPr>
          <w:rFonts w:cs="Arial"/>
        </w:rPr>
        <w:t>Порядок предоставления меры поддержки</w:t>
      </w:r>
    </w:p>
    <w:p w:rsidR="000741AB" w:rsidRPr="000741AB" w:rsidRDefault="000741AB" w:rsidP="000741AB">
      <w:pPr>
        <w:ind w:firstLine="709"/>
        <w:contextualSpacing/>
        <w:rPr>
          <w:rFonts w:eastAsia="Calibri" w:cs="Arial"/>
        </w:rPr>
      </w:pPr>
      <w:r w:rsidRPr="000741AB">
        <w:rPr>
          <w:rFonts w:eastAsia="Calibri" w:cs="Arial"/>
        </w:rPr>
        <w:t>2.1. Мера поддержки предоставляется в заявительном порядке.</w:t>
      </w:r>
    </w:p>
    <w:p w:rsidR="000741AB" w:rsidRPr="000741AB" w:rsidRDefault="000741AB" w:rsidP="000741AB">
      <w:pPr>
        <w:ind w:firstLine="709"/>
        <w:contextualSpacing/>
        <w:rPr>
          <w:rFonts w:eastAsia="Calibri" w:cs="Arial"/>
        </w:rPr>
      </w:pPr>
      <w:r w:rsidRPr="000741AB">
        <w:rPr>
          <w:rFonts w:eastAsia="Calibri" w:cs="Arial"/>
        </w:rPr>
        <w:lastRenderedPageBreak/>
        <w:t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Администрацию.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2.2. Обращение за предоставлением меры поддержки в соответствии с настоящим Порядком осуществляется не ранее чем со дня убытия участника СВО в места сбора и (или) на пункты (места) приема военнослужащих.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2.3. Заявитель может подать документы в Администрацию следующими способами (по выбору Заявителя):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- на бумажном носителе посредством личного обращения в Администрацию;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- посредством почтового отправления;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</w:t>
      </w:r>
      <w:hyperlink r:id="rId12" w:tgtFrame="Logical" w:history="1">
        <w:r w:rsidRPr="000741AB">
          <w:rPr>
            <w:rStyle w:val="a5"/>
            <w:rFonts w:eastAsia="Calibri" w:cs="Arial"/>
          </w:rPr>
          <w:t>постановлением</w:t>
        </w:r>
      </w:hyperlink>
      <w:r w:rsidRPr="000741AB">
        <w:rPr>
          <w:rFonts w:eastAsia="Calibri" w:cs="Arial"/>
        </w:rPr>
        <w:t xml:space="preserve">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2.4. Документы и сведения, необходимые для предоставления меры поддержки: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2.4.1. Документы, подлежащие представлению Заявителем самостоятельно: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lastRenderedPageBreak/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б) паспорт гражданина Российской Федерации или иной документ, удостоверяющий личность Заявителя;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в) документ, подтверждающий полномочия представителя (в случае обращения представителя);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 xml:space="preserve">ж) согласие на обработку персональных данных по форме согласно приложению № 4 к настоящему Порядку. 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lastRenderedPageBreak/>
        <w:t>е) сведения о постановке на учет для предоставления места в МДОО (находятся в распоряжении Администрации).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Заявитель вправе представить указанные сведения (документы) по собственной инициативе.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2.5.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2.6.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</w:p>
    <w:p w:rsidR="000741AB" w:rsidRPr="000741AB" w:rsidRDefault="000741AB" w:rsidP="000741AB">
      <w:pPr>
        <w:ind w:firstLine="709"/>
        <w:contextualSpacing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3. Условия предоставления (отказа в предоставлении) меры поддержки</w:t>
      </w:r>
    </w:p>
    <w:p w:rsidR="000741AB" w:rsidRPr="000741AB" w:rsidRDefault="000741AB" w:rsidP="000741AB">
      <w:pPr>
        <w:ind w:firstLine="709"/>
        <w:contextualSpacing/>
        <w:rPr>
          <w:rFonts w:eastAsia="Calibri" w:cs="Arial"/>
          <w:lang w:eastAsia="en-US"/>
        </w:rPr>
      </w:pP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3.1. Основаниями для отказа в приеме заявления о предоставлении меры поддержки и документов являются: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- подача запроса неуполномоченным лицом.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3.2. Основаниями для отказа в предоставлении меры поддержки являются: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- отсутствие сведений о постановке на учет для предоставления места в МДОО;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- отсутствие свободного места в МДОО, выбранной родителями (законными представителями) ребенка для приема на обучение. В случае отсутствия свободного места в желательной МДОО Администрация предлагает места в других МДОО;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- непредставление документов, предусмотренных пунктом 2.4.1 раздела 2 настоящего Порядка;</w:t>
      </w:r>
    </w:p>
    <w:p w:rsidR="000741AB" w:rsidRPr="000741AB" w:rsidRDefault="000741AB" w:rsidP="000741AB">
      <w:pPr>
        <w:ind w:firstLine="709"/>
        <w:contextualSpacing/>
        <w:rPr>
          <w:rFonts w:eastAsia="Calibri" w:cs="Arial"/>
        </w:rPr>
      </w:pPr>
      <w:r w:rsidRPr="000741AB">
        <w:rPr>
          <w:rFonts w:eastAsia="Calibri" w:cs="Arial"/>
        </w:rPr>
        <w:t>- наличие в представленных документах (сведениях) недостоверной и (или) неполной информации;</w:t>
      </w:r>
    </w:p>
    <w:p w:rsidR="000741AB" w:rsidRPr="000741AB" w:rsidRDefault="000741AB" w:rsidP="000741AB">
      <w:pPr>
        <w:ind w:firstLine="709"/>
        <w:contextualSpacing/>
        <w:rPr>
          <w:rFonts w:cs="Arial"/>
        </w:rPr>
      </w:pPr>
      <w:r w:rsidRPr="000741AB">
        <w:rPr>
          <w:rFonts w:cs="Arial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0741AB" w:rsidRPr="000741AB" w:rsidRDefault="000741AB" w:rsidP="000741AB">
      <w:pPr>
        <w:ind w:firstLine="709"/>
        <w:contextualSpacing/>
        <w:rPr>
          <w:rFonts w:eastAsia="Calibri" w:cs="Arial"/>
        </w:rPr>
      </w:pPr>
      <w:r w:rsidRPr="000741AB">
        <w:rPr>
          <w:rFonts w:eastAsia="Calibri" w:cs="Arial"/>
        </w:rPr>
        <w:lastRenderedPageBreak/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3.3. Решение о предоставлении меры поддержки принимается Администрацией в течение 1 (одного) рабочего дня с даты подачи заявления.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а) уведомление о предоставлении меры поддержки по форме согласно приложению № 2 к настоящему Порядку;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3.5.</w:t>
      </w:r>
      <w:r w:rsidRPr="000741AB">
        <w:rPr>
          <w:rFonts w:eastAsia="Calibri" w:cs="Arial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- на бумажном носителе посредством личного обращения в Администрацию;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- посредством почтового отправления;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- на бумажном носителе посредством личного обращения в МФЦ;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- в электронной форме посредством ЕПГУ, Портала (при наличии технической возможности).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 xml:space="preserve">3.6. При подаче заявления в ходе личного приема в Администрацию,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- сотрудником Администрации при личном обращении Заявителя или по телефону;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- по электронной почте Заявителя;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- посредством ЕПГУ либо Портала (при наличии технической возможности).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3.8.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- посредством почтового отправления;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- в личном кабинете Заявителя на ЕПГУ, Портале, по электронной почте (при наличии технической возможности);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 xml:space="preserve">- в МФЦ; 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- в Администрации.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lastRenderedPageBreak/>
        <w:t>3.9. Заявители имеют право на обжалование решений и действий (бездействия) должностного лица Администрации, МФЦ при предоставлении меры поддержки в установленном порядке.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  <w:bookmarkStart w:id="4" w:name="_Hlk230162168"/>
    </w:p>
    <w:p w:rsidR="000741AB" w:rsidRPr="000741AB" w:rsidRDefault="000741AB" w:rsidP="000741AB">
      <w:pPr>
        <w:ind w:firstLine="709"/>
        <w:rPr>
          <w:rFonts w:eastAsia="Calibri" w:cs="Arial"/>
        </w:rPr>
      </w:pPr>
      <w:r w:rsidRPr="000741AB">
        <w:rPr>
          <w:rFonts w:eastAsia="Calibri" w:cs="Arial"/>
        </w:rPr>
        <w:t>4. Финансирование меры поддержки</w:t>
      </w:r>
    </w:p>
    <w:p w:rsidR="000741AB" w:rsidRPr="000741AB" w:rsidRDefault="000741AB" w:rsidP="000741AB">
      <w:pPr>
        <w:ind w:firstLine="709"/>
        <w:rPr>
          <w:rFonts w:eastAsia="Calibri" w:cs="Arial"/>
        </w:rPr>
      </w:pPr>
    </w:p>
    <w:p w:rsidR="000741AB" w:rsidRPr="000741AB" w:rsidRDefault="000741AB" w:rsidP="000741AB">
      <w:pPr>
        <w:ind w:firstLine="709"/>
        <w:rPr>
          <w:rFonts w:eastAsia="Calibri" w:cs="Arial"/>
          <w:lang w:eastAsia="en-US"/>
        </w:rPr>
      </w:pPr>
      <w:r w:rsidRPr="000741AB">
        <w:rPr>
          <w:rFonts w:eastAsia="Calibri" w:cs="Arial"/>
        </w:rPr>
        <w:t>Расходов, связанных с предоставлением меры поддержки, предусмотренной настоящим Порядком, не требуется.</w:t>
      </w:r>
    </w:p>
    <w:bookmarkEnd w:id="4"/>
    <w:p w:rsidR="000741AB" w:rsidRPr="000741AB" w:rsidRDefault="000741AB" w:rsidP="000741AB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  <w:sectPr w:rsidR="000741AB" w:rsidRPr="000741AB" w:rsidSect="000741AB">
          <w:headerReference w:type="default" r:id="rId13"/>
          <w:pgSz w:w="11906" w:h="16838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0741AB" w:rsidRPr="000741AB" w:rsidRDefault="000741AB" w:rsidP="000741AB">
      <w:pPr>
        <w:autoSpaceDE w:val="0"/>
        <w:autoSpaceDN w:val="0"/>
        <w:adjustRightInd w:val="0"/>
        <w:ind w:firstLine="709"/>
        <w:jc w:val="right"/>
        <w:rPr>
          <w:rFonts w:eastAsia="Calibri" w:cs="Arial"/>
          <w:lang w:eastAsia="en-US"/>
        </w:rPr>
      </w:pPr>
    </w:p>
    <w:p w:rsidR="000741AB" w:rsidRPr="000741AB" w:rsidRDefault="000741AB" w:rsidP="000741AB">
      <w:pPr>
        <w:ind w:firstLine="709"/>
        <w:jc w:val="right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 xml:space="preserve">Приложение № 1 к Порядку </w:t>
      </w:r>
    </w:p>
    <w:p w:rsidR="000741AB" w:rsidRPr="000741AB" w:rsidRDefault="000741AB" w:rsidP="000741AB">
      <w:pPr>
        <w:ind w:firstLine="709"/>
        <w:jc w:val="right"/>
        <w:rPr>
          <w:rFonts w:eastAsia="Calibri" w:cs="Arial"/>
          <w:lang w:eastAsia="en-US"/>
        </w:rPr>
      </w:pPr>
    </w:p>
    <w:p w:rsidR="000741AB" w:rsidRPr="000741AB" w:rsidRDefault="000741AB" w:rsidP="000741AB">
      <w:pPr>
        <w:ind w:firstLine="709"/>
        <w:jc w:val="right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Форма</w:t>
      </w:r>
    </w:p>
    <w:p w:rsidR="000741AB" w:rsidRPr="000741AB" w:rsidRDefault="000741AB" w:rsidP="000741AB">
      <w:pPr>
        <w:ind w:firstLine="709"/>
        <w:jc w:val="right"/>
        <w:rPr>
          <w:rFonts w:eastAsia="Calibri" w:cs="Arial"/>
          <w:lang w:eastAsia="en-US"/>
        </w:rPr>
      </w:pPr>
    </w:p>
    <w:p w:rsidR="000741AB" w:rsidRPr="000741AB" w:rsidRDefault="000741AB" w:rsidP="000741AB">
      <w:pPr>
        <w:ind w:firstLine="709"/>
        <w:jc w:val="right"/>
        <w:rPr>
          <w:rFonts w:cs="Arial"/>
        </w:rPr>
      </w:pPr>
      <w:r w:rsidRPr="000741AB">
        <w:rPr>
          <w:rFonts w:cs="Arial"/>
        </w:rPr>
        <w:t>В ____________________________</w:t>
      </w:r>
    </w:p>
    <w:p w:rsidR="000741AB" w:rsidRPr="000741AB" w:rsidRDefault="000741AB" w:rsidP="000741AB">
      <w:pPr>
        <w:ind w:firstLine="709"/>
        <w:jc w:val="right"/>
        <w:rPr>
          <w:rFonts w:cs="Arial"/>
        </w:rPr>
      </w:pPr>
      <w:r w:rsidRPr="000741AB">
        <w:rPr>
          <w:rFonts w:cs="Arial"/>
        </w:rPr>
        <w:t>(указывается наименование органа местного самоуправления)</w:t>
      </w:r>
    </w:p>
    <w:p w:rsidR="000741AB" w:rsidRPr="000741AB" w:rsidRDefault="000741AB" w:rsidP="000741AB">
      <w:pPr>
        <w:ind w:firstLine="709"/>
        <w:rPr>
          <w:rFonts w:cs="Arial"/>
        </w:rPr>
      </w:pPr>
    </w:p>
    <w:p w:rsidR="000741AB" w:rsidRPr="000741AB" w:rsidRDefault="000741AB" w:rsidP="00074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  <w:bCs/>
        </w:rPr>
      </w:pPr>
    </w:p>
    <w:p w:rsidR="000741AB" w:rsidRPr="000741AB" w:rsidRDefault="000741AB" w:rsidP="00074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  <w:bCs/>
        </w:rPr>
      </w:pPr>
    </w:p>
    <w:p w:rsidR="000741AB" w:rsidRPr="000741AB" w:rsidRDefault="000741AB" w:rsidP="00074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  <w:bCs/>
        </w:rPr>
      </w:pPr>
    </w:p>
    <w:p w:rsidR="000741AB" w:rsidRPr="000741AB" w:rsidRDefault="000741AB" w:rsidP="00074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cs="Arial"/>
        </w:rPr>
      </w:pPr>
      <w:r w:rsidRPr="000741AB">
        <w:rPr>
          <w:rFonts w:cs="Arial"/>
          <w:bCs/>
        </w:rPr>
        <w:t>Заявление</w:t>
      </w:r>
    </w:p>
    <w:p w:rsidR="000741AB" w:rsidRPr="000741AB" w:rsidRDefault="000741AB" w:rsidP="00074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cs="Arial"/>
          <w:bCs/>
        </w:rPr>
      </w:pPr>
      <w:r w:rsidRPr="000741AB">
        <w:rPr>
          <w:rFonts w:cs="Arial"/>
          <w:bCs/>
        </w:rPr>
        <w:t>о предоставлении меры поддержки:</w:t>
      </w:r>
    </w:p>
    <w:p w:rsidR="000741AB" w:rsidRPr="000741AB" w:rsidRDefault="000741AB" w:rsidP="00074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cs="Arial"/>
          <w:bCs/>
        </w:rPr>
      </w:pPr>
      <w:r w:rsidRPr="000741AB">
        <w:rPr>
          <w:rFonts w:cs="Arial"/>
          <w:bCs/>
        </w:rPr>
        <w:t>«</w:t>
      </w:r>
      <w:r w:rsidRPr="000741AB">
        <w:rPr>
          <w:rFonts w:eastAsia="Calibri" w:cs="Arial"/>
          <w:lang w:eastAsia="en-US"/>
        </w:rPr>
        <w:t>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</w:t>
      </w:r>
      <w:r w:rsidRPr="000741AB">
        <w:rPr>
          <w:rFonts w:cs="Arial"/>
          <w:bCs/>
        </w:rPr>
        <w:t>»</w:t>
      </w:r>
    </w:p>
    <w:p w:rsidR="000741AB" w:rsidRPr="000741AB" w:rsidRDefault="000741AB" w:rsidP="00074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0741AB" w:rsidRPr="000741AB" w:rsidRDefault="000741AB" w:rsidP="00074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0741AB">
        <w:rPr>
          <w:rFonts w:cs="Arial"/>
        </w:rPr>
        <w:t>________________________________________________________________</w:t>
      </w:r>
    </w:p>
    <w:p w:rsidR="000741AB" w:rsidRPr="000741AB" w:rsidRDefault="000741AB" w:rsidP="00074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0741AB">
        <w:rPr>
          <w:rFonts w:cs="Arial"/>
        </w:rPr>
        <w:t>(фамилия, имя, отчество (при наличии) заявителя)</w:t>
      </w:r>
    </w:p>
    <w:p w:rsidR="000741AB" w:rsidRPr="000741AB" w:rsidRDefault="000741AB" w:rsidP="00074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0741AB">
        <w:rPr>
          <w:rFonts w:cs="Arial"/>
        </w:rPr>
        <w:t>тел.: __________________________________________________________</w:t>
      </w:r>
    </w:p>
    <w:p w:rsidR="000741AB" w:rsidRPr="000741AB" w:rsidRDefault="000741AB" w:rsidP="00074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0741AB">
        <w:rPr>
          <w:rFonts w:cs="Arial"/>
        </w:rPr>
        <w:t>адрес электронной почты (при наличии): _____________________________</w:t>
      </w:r>
    </w:p>
    <w:p w:rsidR="000741AB" w:rsidRPr="000741AB" w:rsidRDefault="000741AB" w:rsidP="00074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tbl>
      <w:tblPr>
        <w:tblW w:w="9714" w:type="dxa"/>
        <w:tblLook w:val="04A0" w:firstRow="1" w:lastRow="0" w:firstColumn="1" w:lastColumn="0" w:noHBand="0" w:noVBand="1"/>
      </w:tblPr>
      <w:tblGrid>
        <w:gridCol w:w="3559"/>
        <w:gridCol w:w="1803"/>
        <w:gridCol w:w="2192"/>
        <w:gridCol w:w="2160"/>
      </w:tblGrid>
      <w:tr w:rsidR="000741AB" w:rsidRPr="000741AB" w:rsidTr="00D87983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41AB" w:rsidRPr="000741AB" w:rsidRDefault="000741AB" w:rsidP="000741AB">
            <w:pPr>
              <w:ind w:firstLine="0"/>
              <w:rPr>
                <w:rFonts w:cs="Arial"/>
                <w:lang w:eastAsia="en-US"/>
              </w:rPr>
            </w:pPr>
            <w:r w:rsidRPr="000741AB">
              <w:rPr>
                <w:rFonts w:cs="Arial"/>
                <w:lang w:eastAsia="en-US"/>
              </w:rPr>
              <w:t>Наименование документа, удостоверяющего личность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41AB" w:rsidRPr="000741AB" w:rsidRDefault="000741AB" w:rsidP="000741AB">
            <w:pPr>
              <w:ind w:firstLine="0"/>
              <w:rPr>
                <w:rFonts w:cs="Arial"/>
                <w:lang w:eastAsia="en-US"/>
              </w:rPr>
            </w:pPr>
            <w:r w:rsidRPr="000741AB">
              <w:rPr>
                <w:rFonts w:cs="Arial"/>
                <w:lang w:eastAsia="en-US"/>
              </w:rPr>
              <w:t> 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41AB" w:rsidRPr="000741AB" w:rsidRDefault="000741AB" w:rsidP="000741AB">
            <w:pPr>
              <w:ind w:firstLine="0"/>
              <w:rPr>
                <w:rFonts w:cs="Arial"/>
                <w:lang w:eastAsia="en-US"/>
              </w:rPr>
            </w:pPr>
            <w:r w:rsidRPr="000741AB">
              <w:rPr>
                <w:rFonts w:cs="Arial"/>
                <w:lang w:eastAsia="en-US"/>
              </w:rPr>
              <w:t>Дата выдачи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41AB" w:rsidRPr="000741AB" w:rsidRDefault="000741AB" w:rsidP="000741AB">
            <w:pPr>
              <w:ind w:firstLine="0"/>
              <w:rPr>
                <w:rFonts w:cs="Arial"/>
                <w:lang w:eastAsia="en-US"/>
              </w:rPr>
            </w:pPr>
            <w:r w:rsidRPr="000741AB">
              <w:rPr>
                <w:rFonts w:cs="Arial"/>
                <w:lang w:eastAsia="en-US"/>
              </w:rPr>
              <w:t> </w:t>
            </w:r>
          </w:p>
        </w:tc>
      </w:tr>
      <w:tr w:rsidR="000741AB" w:rsidRPr="000741AB" w:rsidTr="00D87983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41AB" w:rsidRPr="000741AB" w:rsidRDefault="000741AB" w:rsidP="000741AB">
            <w:pPr>
              <w:ind w:firstLine="0"/>
              <w:rPr>
                <w:rFonts w:cs="Arial"/>
                <w:lang w:eastAsia="en-US"/>
              </w:rPr>
            </w:pPr>
            <w:r w:rsidRPr="000741AB">
              <w:rPr>
                <w:rFonts w:cs="Arial"/>
                <w:lang w:eastAsia="en-US"/>
              </w:rPr>
              <w:t>Серия и номер документа</w:t>
            </w:r>
          </w:p>
        </w:tc>
        <w:tc>
          <w:tcPr>
            <w:tcW w:w="6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41AB" w:rsidRPr="000741AB" w:rsidRDefault="000741AB" w:rsidP="000741AB">
            <w:pPr>
              <w:ind w:firstLine="0"/>
              <w:rPr>
                <w:rFonts w:cs="Arial"/>
                <w:lang w:eastAsia="en-US"/>
              </w:rPr>
            </w:pPr>
            <w:r w:rsidRPr="000741AB">
              <w:rPr>
                <w:rFonts w:cs="Arial"/>
                <w:lang w:eastAsia="en-US"/>
              </w:rPr>
              <w:t> </w:t>
            </w:r>
          </w:p>
        </w:tc>
      </w:tr>
      <w:tr w:rsidR="000741AB" w:rsidRPr="000741AB" w:rsidTr="00D87983">
        <w:trPr>
          <w:trHeight w:val="287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41AB" w:rsidRPr="000741AB" w:rsidRDefault="000741AB" w:rsidP="000741AB">
            <w:pPr>
              <w:ind w:firstLine="0"/>
              <w:rPr>
                <w:rFonts w:cs="Arial"/>
                <w:lang w:eastAsia="en-US"/>
              </w:rPr>
            </w:pPr>
            <w:r w:rsidRPr="000741AB">
              <w:rPr>
                <w:rFonts w:cs="Arial"/>
                <w:lang w:eastAsia="en-US"/>
              </w:rPr>
              <w:t>Кем выдан</w:t>
            </w:r>
          </w:p>
        </w:tc>
        <w:tc>
          <w:tcPr>
            <w:tcW w:w="6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41AB" w:rsidRPr="000741AB" w:rsidRDefault="000741AB" w:rsidP="000741AB">
            <w:pPr>
              <w:ind w:firstLine="0"/>
              <w:rPr>
                <w:rFonts w:cs="Arial"/>
                <w:lang w:eastAsia="en-US"/>
              </w:rPr>
            </w:pPr>
            <w:r w:rsidRPr="000741AB">
              <w:rPr>
                <w:rFonts w:cs="Arial"/>
                <w:lang w:eastAsia="en-US"/>
              </w:rPr>
              <w:t> </w:t>
            </w:r>
          </w:p>
        </w:tc>
      </w:tr>
    </w:tbl>
    <w:p w:rsidR="000741AB" w:rsidRPr="000741AB" w:rsidRDefault="000741AB" w:rsidP="000741AB">
      <w:pPr>
        <w:ind w:firstLine="709"/>
        <w:rPr>
          <w:rFonts w:cs="Arial"/>
        </w:rPr>
      </w:pPr>
    </w:p>
    <w:p w:rsidR="000741AB" w:rsidRPr="000741AB" w:rsidRDefault="000741AB" w:rsidP="00074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0741AB">
        <w:rPr>
          <w:rFonts w:cs="Arial"/>
        </w:rPr>
        <w:t>Адрес места жительства: ____________________________________________________________________</w:t>
      </w:r>
    </w:p>
    <w:p w:rsidR="000741AB" w:rsidRPr="000741AB" w:rsidRDefault="000741AB" w:rsidP="00074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0741AB" w:rsidRPr="000741AB" w:rsidRDefault="000741AB" w:rsidP="00074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0741AB" w:rsidRPr="000741AB" w:rsidRDefault="000741AB" w:rsidP="000741AB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0741AB">
        <w:rPr>
          <w:rFonts w:cs="Arial"/>
        </w:rPr>
        <w:t xml:space="preserve"> Прошу направить в первоочередном порядке на обучение с _____20____г. в ДОО № ___ ребенка _________________________________________________,</w:t>
      </w:r>
      <w:r>
        <w:rPr>
          <w:rFonts w:cs="Arial"/>
        </w:rPr>
        <w:t xml:space="preserve"> </w:t>
      </w:r>
    </w:p>
    <w:p w:rsidR="000741AB" w:rsidRPr="000741AB" w:rsidRDefault="000741AB" w:rsidP="000741AB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(Ф.И.О., дата рождения ребенка)</w:t>
      </w:r>
    </w:p>
    <w:p w:rsidR="000741AB" w:rsidRPr="000741AB" w:rsidRDefault="000741AB" w:rsidP="000741AB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проживающего по адресу: ____________________________________________.</w:t>
      </w:r>
      <w:r>
        <w:rPr>
          <w:rFonts w:eastAsia="Calibri" w:cs="Arial"/>
          <w:lang w:eastAsia="en-US"/>
        </w:rPr>
        <w:t xml:space="preserve"> </w:t>
      </w:r>
    </w:p>
    <w:p w:rsidR="000741AB" w:rsidRPr="000741AB" w:rsidRDefault="000741AB" w:rsidP="000741AB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</w:t>
      </w:r>
      <w:r w:rsidRPr="000741AB">
        <w:rPr>
          <w:rFonts w:eastAsia="Calibri" w:cs="Arial"/>
          <w:lang w:eastAsia="en-US"/>
        </w:rPr>
        <w:t>(адрес места жительства, места фактического</w:t>
      </w:r>
      <w:r>
        <w:rPr>
          <w:rFonts w:eastAsia="Calibri" w:cs="Arial"/>
          <w:lang w:eastAsia="en-US"/>
        </w:rPr>
        <w:t xml:space="preserve"> </w:t>
      </w:r>
      <w:r w:rsidRPr="000741AB">
        <w:rPr>
          <w:rFonts w:eastAsia="Calibri" w:cs="Arial"/>
          <w:lang w:eastAsia="en-US"/>
        </w:rPr>
        <w:t>проживания ребенка)</w:t>
      </w:r>
    </w:p>
    <w:p w:rsidR="000741AB" w:rsidRPr="000741AB" w:rsidRDefault="000741AB" w:rsidP="000741AB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 xml:space="preserve"> </w:t>
      </w:r>
    </w:p>
    <w:p w:rsidR="000741AB" w:rsidRPr="000741AB" w:rsidRDefault="000741AB" w:rsidP="000741AB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При отсутствии мест для приема в указанной ДОО прошу направить на обучение в следующие по списку ДОО: № _____ (указываются в порядке приоритета не более 2 ДОО).</w:t>
      </w:r>
    </w:p>
    <w:p w:rsidR="000741AB" w:rsidRPr="000741AB" w:rsidRDefault="000741AB" w:rsidP="000741AB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</w:p>
    <w:p w:rsidR="000741AB" w:rsidRPr="000741AB" w:rsidRDefault="000741AB" w:rsidP="000741AB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 xml:space="preserve">Реквизиты записи акта о рождении ребенка или свидетельства о рождении ребенка (документа, удостоверяющего личность ребенка) _________________. </w:t>
      </w:r>
    </w:p>
    <w:p w:rsidR="000741AB" w:rsidRPr="000741AB" w:rsidRDefault="000741AB" w:rsidP="000741AB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</w:t>
      </w:r>
      <w:r w:rsidRPr="000741AB">
        <w:rPr>
          <w:rFonts w:eastAsia="Calibri" w:cs="Arial"/>
          <w:lang w:eastAsia="en-US"/>
        </w:rPr>
        <w:t>(серия, номер, кем выдано, дата выдачи)</w:t>
      </w:r>
    </w:p>
    <w:p w:rsidR="000741AB" w:rsidRPr="000741AB" w:rsidRDefault="000741AB" w:rsidP="000741AB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</w:p>
    <w:p w:rsidR="000741AB" w:rsidRPr="000741AB" w:rsidRDefault="000741AB" w:rsidP="000741AB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 xml:space="preserve">Режим пребывания ребенка: кратковременного пребывания (до 5 часов в день), полного дня (10,5 – 12 часов в день) </w:t>
      </w:r>
      <w:r w:rsidRPr="000741AB">
        <w:rPr>
          <w:rFonts w:eastAsia="Calibri" w:cs="Arial"/>
          <w:iCs/>
          <w:lang w:eastAsia="en-US"/>
        </w:rPr>
        <w:t>(нужное подчеркнуть);</w:t>
      </w:r>
      <w:r w:rsidRPr="000741AB">
        <w:rPr>
          <w:rFonts w:eastAsia="Calibri" w:cs="Arial"/>
          <w:lang w:eastAsia="en-US"/>
        </w:rPr>
        <w:t xml:space="preserve"> обучение на русском языке (языке из числа языков народов Российской Федерации ______________________________________) (нужное подчеркнуть, вписать); </w:t>
      </w:r>
      <w:r w:rsidRPr="000741AB">
        <w:rPr>
          <w:rFonts w:eastAsia="Calibri" w:cs="Arial"/>
          <w:lang w:eastAsia="en-US"/>
        </w:rPr>
        <w:lastRenderedPageBreak/>
        <w:t>направленность дошкольной группы: общеразвивающая, компенсирующая, комбинированная</w:t>
      </w:r>
      <w:r w:rsidRPr="000741AB">
        <w:rPr>
          <w:rFonts w:eastAsia="Calibri" w:cs="Arial"/>
          <w:iCs/>
          <w:lang w:eastAsia="en-US"/>
        </w:rPr>
        <w:t xml:space="preserve"> (нужное подчеркнуть).</w:t>
      </w:r>
    </w:p>
    <w:p w:rsidR="000741AB" w:rsidRPr="000741AB" w:rsidRDefault="000741AB" w:rsidP="000741AB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</w:p>
    <w:p w:rsidR="000741AB" w:rsidRPr="000741AB" w:rsidRDefault="000741AB" w:rsidP="000741AB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 xml:space="preserve">Имеется / не имеется </w:t>
      </w:r>
      <w:r w:rsidRPr="000741AB">
        <w:rPr>
          <w:rFonts w:eastAsia="Calibri" w:cs="Arial"/>
          <w:iCs/>
          <w:lang w:eastAsia="en-US"/>
        </w:rPr>
        <w:t>(нужное подчеркнуть)</w:t>
      </w:r>
      <w:r w:rsidRPr="000741AB">
        <w:rPr>
          <w:rFonts w:eastAsia="Calibri" w:cs="Arial"/>
          <w:lang w:eastAsia="en-US"/>
        </w:rPr>
        <w:t xml:space="preserve"> 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</w:p>
    <w:p w:rsidR="000741AB" w:rsidRPr="000741AB" w:rsidRDefault="000741AB" w:rsidP="000741AB">
      <w:pPr>
        <w:autoSpaceDE w:val="0"/>
        <w:autoSpaceDN w:val="0"/>
        <w:adjustRightInd w:val="0"/>
        <w:ind w:firstLine="0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___________________________________________________________________.</w:t>
      </w:r>
    </w:p>
    <w:p w:rsidR="000741AB" w:rsidRPr="000741AB" w:rsidRDefault="000741AB" w:rsidP="000741AB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(выписка из протокола ТПМПК или ЦПМПК (при наличии))</w:t>
      </w:r>
    </w:p>
    <w:p w:rsidR="000741AB" w:rsidRPr="000741AB" w:rsidRDefault="000741AB" w:rsidP="000741AB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Мать ребенка: __________________________________________________.</w:t>
      </w:r>
    </w:p>
    <w:p w:rsidR="000741AB" w:rsidRPr="000741AB" w:rsidRDefault="000741AB" w:rsidP="000741AB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(Ф.И.О.)</w:t>
      </w:r>
    </w:p>
    <w:p w:rsidR="000741AB" w:rsidRPr="000741AB" w:rsidRDefault="000741AB" w:rsidP="000741AB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Отец ребенка: __________________________________________________.</w:t>
      </w:r>
    </w:p>
    <w:p w:rsidR="000741AB" w:rsidRPr="000741AB" w:rsidRDefault="000741AB" w:rsidP="000741AB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(Ф.И.О.)</w:t>
      </w:r>
    </w:p>
    <w:p w:rsidR="000741AB" w:rsidRPr="000741AB" w:rsidRDefault="000741AB" w:rsidP="00074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Calibri" w:cs="Arial"/>
          <w:lang w:eastAsia="en-US"/>
        </w:rPr>
      </w:pPr>
      <w:bookmarkStart w:id="5" w:name="_Hlk230173693"/>
      <w:r w:rsidRPr="000741AB">
        <w:rPr>
          <w:rFonts w:eastAsia="Calibri" w:cs="Arial"/>
          <w:lang w:eastAsia="en-US"/>
        </w:rPr>
        <w:t>Выбор способа получения результата:</w:t>
      </w:r>
    </w:p>
    <w:p w:rsidR="000741AB" w:rsidRPr="000741AB" w:rsidRDefault="000741AB" w:rsidP="000741AB">
      <w:pPr>
        <w:numPr>
          <w:ilvl w:val="0"/>
          <w:numId w:val="2"/>
        </w:numPr>
        <w:ind w:left="0" w:firstLine="709"/>
        <w:contextualSpacing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на бумажном носителе посредством личного обращения в орган местного самоуправления;</w:t>
      </w:r>
    </w:p>
    <w:p w:rsidR="000741AB" w:rsidRPr="000741AB" w:rsidRDefault="000741AB" w:rsidP="000741AB">
      <w:pPr>
        <w:numPr>
          <w:ilvl w:val="0"/>
          <w:numId w:val="2"/>
        </w:numPr>
        <w:ind w:left="0" w:firstLine="709"/>
        <w:contextualSpacing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посредством почтового отправления;</w:t>
      </w:r>
    </w:p>
    <w:p w:rsidR="000741AB" w:rsidRPr="000741AB" w:rsidRDefault="000741AB" w:rsidP="000741AB">
      <w:pPr>
        <w:numPr>
          <w:ilvl w:val="0"/>
          <w:numId w:val="2"/>
        </w:numPr>
        <w:ind w:left="0" w:firstLine="709"/>
        <w:contextualSpacing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на бумажном носителе посредством личного обращения в МФЦ;</w:t>
      </w:r>
    </w:p>
    <w:p w:rsidR="000741AB" w:rsidRPr="000741AB" w:rsidRDefault="000741AB" w:rsidP="000741AB">
      <w:pPr>
        <w:numPr>
          <w:ilvl w:val="0"/>
          <w:numId w:val="2"/>
        </w:numPr>
        <w:ind w:left="0" w:firstLine="709"/>
        <w:contextualSpacing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bookmarkEnd w:id="5"/>
    <w:p w:rsidR="000741AB" w:rsidRPr="000741AB" w:rsidRDefault="000741AB" w:rsidP="00074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0741AB" w:rsidRPr="000741AB" w:rsidRDefault="000741AB" w:rsidP="00074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0741AB">
        <w:rPr>
          <w:rFonts w:cs="Arial"/>
        </w:rPr>
        <w:t xml:space="preserve"> К заявлению прилагаю:</w:t>
      </w:r>
    </w:p>
    <w:p w:rsidR="000741AB" w:rsidRPr="000741AB" w:rsidRDefault="000741AB" w:rsidP="00074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0741AB">
        <w:rPr>
          <w:rFonts w:cs="Arial"/>
        </w:rPr>
        <w:t>1. Документы (копии документов) согласно установленному перечню:</w:t>
      </w:r>
    </w:p>
    <w:p w:rsidR="000741AB" w:rsidRPr="000741AB" w:rsidRDefault="000741AB" w:rsidP="00074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0741AB">
        <w:rPr>
          <w:rFonts w:cs="Arial"/>
        </w:rPr>
        <w:t>________________________________________________________________</w:t>
      </w:r>
    </w:p>
    <w:p w:rsidR="000741AB" w:rsidRPr="000741AB" w:rsidRDefault="000741AB" w:rsidP="00074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0741AB">
        <w:rPr>
          <w:rFonts w:cs="Arial"/>
        </w:rPr>
        <w:t>________________________________________________________________</w:t>
      </w:r>
      <w:r>
        <w:rPr>
          <w:rFonts w:cs="Arial"/>
        </w:rPr>
        <w:t xml:space="preserve"> </w:t>
      </w:r>
      <w:r w:rsidRPr="000741AB">
        <w:rPr>
          <w:rFonts w:cs="Arial"/>
        </w:rPr>
        <w:t>__________________________________________________________________</w:t>
      </w:r>
    </w:p>
    <w:p w:rsidR="000741AB" w:rsidRPr="000741AB" w:rsidRDefault="000741AB" w:rsidP="000741AB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</w:p>
    <w:p w:rsidR="000741AB" w:rsidRPr="000741AB" w:rsidRDefault="000741AB" w:rsidP="000741AB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 xml:space="preserve"> «___» ______________ 20___ г.</w:t>
      </w:r>
      <w:r>
        <w:rPr>
          <w:rFonts w:eastAsia="Calibri" w:cs="Arial"/>
          <w:lang w:eastAsia="en-US"/>
        </w:rPr>
        <w:t xml:space="preserve"> </w:t>
      </w:r>
      <w:r w:rsidRPr="000741AB">
        <w:rPr>
          <w:rFonts w:eastAsia="Calibri" w:cs="Arial"/>
          <w:lang w:eastAsia="en-US"/>
        </w:rPr>
        <w:t>_____________________________</w:t>
      </w:r>
    </w:p>
    <w:p w:rsidR="000741AB" w:rsidRPr="000741AB" w:rsidRDefault="000741AB" w:rsidP="000741AB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</w:t>
      </w:r>
      <w:r w:rsidRPr="000741AB">
        <w:rPr>
          <w:rFonts w:eastAsia="Calibri" w:cs="Arial"/>
          <w:lang w:eastAsia="en-US"/>
        </w:rPr>
        <w:t>(подпись заявителя (законного представителя))</w:t>
      </w:r>
    </w:p>
    <w:p w:rsidR="000741AB" w:rsidRPr="000741AB" w:rsidRDefault="000741AB" w:rsidP="000741AB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</w:p>
    <w:p w:rsidR="000741AB" w:rsidRPr="000741AB" w:rsidRDefault="000741AB" w:rsidP="000741AB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  <w:sectPr w:rsidR="000741AB" w:rsidRPr="000741AB" w:rsidSect="000741AB">
          <w:pgSz w:w="11906" w:h="16838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0741AB" w:rsidRPr="000741AB" w:rsidRDefault="000741AB" w:rsidP="000741AB">
      <w:pPr>
        <w:ind w:firstLine="709"/>
        <w:jc w:val="right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lastRenderedPageBreak/>
        <w:t xml:space="preserve">Приложение № 2 к Порядку </w:t>
      </w:r>
    </w:p>
    <w:p w:rsidR="000741AB" w:rsidRPr="000741AB" w:rsidRDefault="000741AB" w:rsidP="000741AB">
      <w:pPr>
        <w:ind w:firstLine="709"/>
        <w:jc w:val="right"/>
        <w:rPr>
          <w:rFonts w:eastAsia="Calibri" w:cs="Arial"/>
          <w:lang w:eastAsia="en-US"/>
        </w:rPr>
      </w:pPr>
    </w:p>
    <w:p w:rsidR="000741AB" w:rsidRPr="000741AB" w:rsidRDefault="000741AB" w:rsidP="000741AB">
      <w:pPr>
        <w:ind w:firstLine="709"/>
        <w:jc w:val="right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Форма</w:t>
      </w:r>
    </w:p>
    <w:p w:rsidR="000741AB" w:rsidRPr="000741AB" w:rsidRDefault="000741AB" w:rsidP="000741AB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cs="Arial"/>
        </w:rPr>
      </w:pPr>
    </w:p>
    <w:p w:rsidR="000741AB" w:rsidRPr="000741AB" w:rsidRDefault="000741AB" w:rsidP="000741AB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cs="Arial"/>
        </w:rPr>
      </w:pP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0741AB">
        <w:rPr>
          <w:rFonts w:cs="Arial"/>
        </w:rPr>
        <w:t xml:space="preserve">Наименование </w:t>
      </w: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0741AB">
        <w:rPr>
          <w:rFonts w:cs="Arial"/>
        </w:rPr>
        <w:t xml:space="preserve">органа местного самоуправления </w:t>
      </w: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bookmarkStart w:id="6" w:name="Par3502"/>
      <w:bookmarkEnd w:id="6"/>
      <w:r w:rsidRPr="000741AB">
        <w:rPr>
          <w:rFonts w:cs="Arial"/>
        </w:rPr>
        <w:t>Кому: ___________________________</w:t>
      </w: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0741AB">
        <w:rPr>
          <w:rFonts w:cs="Arial"/>
        </w:rPr>
        <w:t>Уведомление</w:t>
      </w: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0741AB">
        <w:rPr>
          <w:rFonts w:cs="Arial"/>
        </w:rPr>
        <w:t>о предоставлении меры поддержки</w:t>
      </w: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0741AB">
        <w:rPr>
          <w:rFonts w:cs="Arial"/>
          <w:bCs/>
        </w:rPr>
        <w:t>«</w:t>
      </w:r>
      <w:r w:rsidRPr="000741AB">
        <w:rPr>
          <w:rFonts w:eastAsia="Calibri" w:cs="Arial"/>
          <w:lang w:eastAsia="en-US"/>
        </w:rPr>
        <w:t>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</w:t>
      </w:r>
      <w:r w:rsidRPr="000741AB">
        <w:rPr>
          <w:rFonts w:cs="Arial"/>
          <w:bCs/>
        </w:rPr>
        <w:t>»</w:t>
      </w: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0741AB">
        <w:rPr>
          <w:rFonts w:cs="Arial"/>
        </w:rPr>
        <w:t>«__» ____________ 20__ г.</w:t>
      </w:r>
      <w:r>
        <w:rPr>
          <w:rFonts w:cs="Arial"/>
        </w:rPr>
        <w:t xml:space="preserve"> </w:t>
      </w:r>
      <w:r w:rsidRPr="000741AB">
        <w:rPr>
          <w:rFonts w:cs="Arial"/>
        </w:rPr>
        <w:t>№ _____________</w:t>
      </w: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 </w:t>
      </w: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0741AB">
        <w:rPr>
          <w:rFonts w:cs="Arial"/>
        </w:rPr>
        <w:t>Рассмотрев Ваше заявление от _______20___г.</w:t>
      </w:r>
      <w:r>
        <w:rPr>
          <w:rFonts w:cs="Arial"/>
        </w:rPr>
        <w:t xml:space="preserve"> </w:t>
      </w:r>
      <w:r w:rsidRPr="000741AB">
        <w:rPr>
          <w:rFonts w:cs="Arial"/>
        </w:rPr>
        <w:t>и</w:t>
      </w:r>
      <w:r>
        <w:rPr>
          <w:rFonts w:cs="Arial"/>
        </w:rPr>
        <w:t xml:space="preserve"> </w:t>
      </w:r>
      <w:r w:rsidRPr="000741AB">
        <w:rPr>
          <w:rFonts w:cs="Arial"/>
        </w:rPr>
        <w:t>прилагаемые</w:t>
      </w:r>
      <w:r>
        <w:rPr>
          <w:rFonts w:cs="Arial"/>
        </w:rPr>
        <w:t xml:space="preserve"> </w:t>
      </w:r>
      <w:r w:rsidRPr="000741AB">
        <w:rPr>
          <w:rFonts w:cs="Arial"/>
        </w:rPr>
        <w:t>к</w:t>
      </w:r>
      <w:r>
        <w:rPr>
          <w:rFonts w:cs="Arial"/>
        </w:rPr>
        <w:t xml:space="preserve"> </w:t>
      </w:r>
      <w:r w:rsidRPr="000741AB">
        <w:rPr>
          <w:rFonts w:cs="Arial"/>
        </w:rPr>
        <w:t>нему</w:t>
      </w:r>
      <w:r>
        <w:rPr>
          <w:rFonts w:cs="Arial"/>
        </w:rPr>
        <w:t xml:space="preserve"> </w:t>
      </w:r>
      <w:r w:rsidRPr="000741AB">
        <w:rPr>
          <w:rFonts w:cs="Arial"/>
        </w:rPr>
        <w:t>документы,</w:t>
      </w:r>
      <w:r>
        <w:rPr>
          <w:rFonts w:cs="Arial"/>
        </w:rPr>
        <w:t xml:space="preserve"> </w:t>
      </w:r>
      <w:r w:rsidRPr="000741AB">
        <w:rPr>
          <w:rFonts w:cs="Arial"/>
        </w:rPr>
        <w:t>_____________</w:t>
      </w:r>
      <w:r>
        <w:rPr>
          <w:rFonts w:cs="Arial"/>
        </w:rPr>
        <w:t xml:space="preserve"> </w:t>
      </w:r>
      <w:r w:rsidRPr="000741AB">
        <w:rPr>
          <w:rFonts w:cs="Arial"/>
        </w:rPr>
        <w:t xml:space="preserve">(администрацией, органом, предоставляющим меру поддержки) принято решение направить во внеочередном порядке ребенка: </w:t>
      </w: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0741AB">
        <w:rPr>
          <w:rFonts w:cs="Arial"/>
        </w:rPr>
        <w:t>____________________________________________________________________________________________________________________________________</w:t>
      </w: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cs="Arial"/>
          <w:spacing w:val="-20"/>
        </w:rPr>
      </w:pPr>
      <w:r>
        <w:rPr>
          <w:rFonts w:cs="Arial"/>
        </w:rPr>
        <w:t xml:space="preserve"> </w:t>
      </w:r>
      <w:r w:rsidRPr="000741AB">
        <w:rPr>
          <w:rFonts w:cs="Arial"/>
        </w:rPr>
        <w:t>(Ф.И.О.</w:t>
      </w:r>
      <w:r w:rsidRPr="000741AB">
        <w:rPr>
          <w:rFonts w:cs="Arial"/>
          <w:spacing w:val="-20"/>
        </w:rPr>
        <w:t>, дата рождения ребенка)</w:t>
      </w: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0741AB">
        <w:rPr>
          <w:rFonts w:cs="Arial"/>
        </w:rPr>
        <w:t>в</w:t>
      </w:r>
      <w:r>
        <w:rPr>
          <w:rFonts w:cs="Arial"/>
        </w:rPr>
        <w:t xml:space="preserve"> </w:t>
      </w:r>
      <w:r w:rsidRPr="000741AB">
        <w:rPr>
          <w:rFonts w:cs="Arial"/>
        </w:rPr>
        <w:t>МДОО № ______</w:t>
      </w:r>
      <w:r>
        <w:rPr>
          <w:rFonts w:cs="Arial"/>
        </w:rPr>
        <w:t xml:space="preserve"> </w:t>
      </w:r>
      <w:r w:rsidRPr="000741AB">
        <w:rPr>
          <w:rFonts w:cs="Arial"/>
          <w:spacing w:val="-20"/>
        </w:rPr>
        <w:t>(</w:t>
      </w:r>
      <w:r w:rsidRPr="000741AB">
        <w:rPr>
          <w:rFonts w:cs="Arial"/>
        </w:rPr>
        <w:t>указывается номер МДОО, в которую направлен ребенок</w:t>
      </w:r>
      <w:r w:rsidRPr="000741AB">
        <w:rPr>
          <w:rFonts w:cs="Arial"/>
          <w:spacing w:val="-20"/>
        </w:rPr>
        <w:t>)</w:t>
      </w: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0741AB">
        <w:rPr>
          <w:rFonts w:cs="Arial"/>
        </w:rPr>
        <w:t>Для оформления в МДОО Вам необходимо обратиться по адресу: ____________________________________________________________________ (адрес МДОО, в которую направлен ребенок)_____________________________________</w:t>
      </w: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_____________________</w:t>
      </w:r>
      <w:r>
        <w:rPr>
          <w:rFonts w:eastAsia="Calibri" w:cs="Arial"/>
          <w:lang w:eastAsia="en-US"/>
        </w:rPr>
        <w:t xml:space="preserve"> </w:t>
      </w:r>
      <w:r w:rsidRPr="000741AB">
        <w:rPr>
          <w:rFonts w:eastAsia="Calibri" w:cs="Arial"/>
          <w:lang w:eastAsia="en-US"/>
        </w:rPr>
        <w:t>_________________</w:t>
      </w:r>
      <w:r>
        <w:rPr>
          <w:rFonts w:eastAsia="Calibri" w:cs="Arial"/>
          <w:lang w:eastAsia="en-US"/>
        </w:rPr>
        <w:t xml:space="preserve"> </w:t>
      </w:r>
      <w:r w:rsidRPr="000741AB">
        <w:rPr>
          <w:rFonts w:eastAsia="Calibri" w:cs="Arial"/>
          <w:lang w:eastAsia="en-US"/>
        </w:rPr>
        <w:t>________________________</w:t>
      </w:r>
    </w:p>
    <w:p w:rsidR="000741AB" w:rsidRPr="000741AB" w:rsidRDefault="000741AB" w:rsidP="000741AB">
      <w:pPr>
        <w:adjustRightInd w:val="0"/>
        <w:ind w:firstLine="709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</w:t>
      </w:r>
      <w:r w:rsidRPr="000741AB">
        <w:rPr>
          <w:rFonts w:eastAsia="Calibri" w:cs="Arial"/>
          <w:lang w:eastAsia="en-US"/>
        </w:rPr>
        <w:t>(должность лица,</w:t>
      </w:r>
      <w:r>
        <w:rPr>
          <w:rFonts w:eastAsia="Calibri" w:cs="Arial"/>
          <w:lang w:eastAsia="en-US"/>
        </w:rPr>
        <w:t xml:space="preserve"> </w:t>
      </w:r>
      <w:r w:rsidRPr="000741AB">
        <w:rPr>
          <w:rFonts w:eastAsia="Calibri" w:cs="Arial"/>
          <w:lang w:eastAsia="en-US"/>
        </w:rPr>
        <w:t>(подпись)</w:t>
      </w:r>
      <w:r>
        <w:rPr>
          <w:rFonts w:eastAsia="Calibri" w:cs="Arial"/>
          <w:lang w:eastAsia="en-US"/>
        </w:rPr>
        <w:t xml:space="preserve"> </w:t>
      </w:r>
      <w:r w:rsidRPr="000741AB">
        <w:rPr>
          <w:rFonts w:eastAsia="Calibri" w:cs="Arial"/>
          <w:lang w:eastAsia="en-US"/>
        </w:rPr>
        <w:t>(расшифровка подписи) подписавшего уведомление)</w:t>
      </w: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cs="Arial"/>
        </w:rPr>
        <w:sectPr w:rsidR="000741AB" w:rsidRPr="000741AB" w:rsidSect="000741AB">
          <w:pgSz w:w="11906" w:h="16838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0741AB" w:rsidRPr="000741AB" w:rsidRDefault="000741AB" w:rsidP="003D66AB">
      <w:pPr>
        <w:ind w:firstLine="709"/>
        <w:jc w:val="right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lastRenderedPageBreak/>
        <w:t xml:space="preserve">Приложение № 3 к Порядку </w:t>
      </w:r>
    </w:p>
    <w:p w:rsidR="000741AB" w:rsidRPr="000741AB" w:rsidRDefault="000741AB" w:rsidP="003D66AB">
      <w:pPr>
        <w:ind w:firstLine="709"/>
        <w:jc w:val="right"/>
        <w:rPr>
          <w:rFonts w:eastAsia="Calibri" w:cs="Arial"/>
          <w:lang w:eastAsia="en-US"/>
        </w:rPr>
      </w:pPr>
    </w:p>
    <w:p w:rsidR="000741AB" w:rsidRPr="000741AB" w:rsidRDefault="000741AB" w:rsidP="003D66AB">
      <w:pPr>
        <w:ind w:firstLine="709"/>
        <w:jc w:val="right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Форма</w:t>
      </w:r>
    </w:p>
    <w:p w:rsidR="000741AB" w:rsidRPr="000741AB" w:rsidRDefault="000741AB" w:rsidP="003D66AB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</w:p>
    <w:p w:rsidR="000741AB" w:rsidRPr="000741AB" w:rsidRDefault="000741AB" w:rsidP="003D66AB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0741AB">
        <w:rPr>
          <w:rFonts w:cs="Arial"/>
        </w:rPr>
        <w:t>Наименование</w:t>
      </w:r>
    </w:p>
    <w:p w:rsidR="000741AB" w:rsidRPr="000741AB" w:rsidRDefault="000741AB" w:rsidP="003D66AB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0741AB">
        <w:rPr>
          <w:rFonts w:cs="Arial"/>
        </w:rPr>
        <w:t xml:space="preserve">органа местного самоуправления </w:t>
      </w:r>
    </w:p>
    <w:p w:rsidR="000741AB" w:rsidRPr="000741AB" w:rsidRDefault="000741AB" w:rsidP="003D66AB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</w:p>
    <w:p w:rsidR="000741AB" w:rsidRPr="000741AB" w:rsidRDefault="000741AB" w:rsidP="003D66AB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0741AB">
        <w:rPr>
          <w:rFonts w:cs="Arial"/>
        </w:rPr>
        <w:t>Кому: ___________________________</w:t>
      </w: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0741AB" w:rsidRPr="000741AB" w:rsidRDefault="000741AB" w:rsidP="003D66AB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</w:p>
    <w:p w:rsidR="000741AB" w:rsidRPr="000741AB" w:rsidRDefault="000741AB" w:rsidP="003D66AB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0741AB">
        <w:rPr>
          <w:rFonts w:cs="Arial"/>
        </w:rPr>
        <w:t>Уведомление</w:t>
      </w:r>
    </w:p>
    <w:p w:rsidR="000741AB" w:rsidRPr="000741AB" w:rsidRDefault="000741AB" w:rsidP="003D66AB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0741AB">
        <w:rPr>
          <w:rFonts w:cs="Arial"/>
          <w:bCs/>
        </w:rPr>
        <w:t xml:space="preserve">об отказе </w:t>
      </w:r>
      <w:r w:rsidRPr="000741AB">
        <w:rPr>
          <w:rFonts w:cs="Arial"/>
        </w:rPr>
        <w:t>предоставлении меры поддержки</w:t>
      </w:r>
    </w:p>
    <w:p w:rsidR="000741AB" w:rsidRPr="000741AB" w:rsidRDefault="000741AB" w:rsidP="003D66AB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0741AB">
        <w:rPr>
          <w:rFonts w:cs="Arial"/>
          <w:bCs/>
        </w:rPr>
        <w:t>«</w:t>
      </w:r>
      <w:r w:rsidRPr="000741AB">
        <w:rPr>
          <w:rFonts w:eastAsia="Calibri" w:cs="Arial"/>
          <w:lang w:eastAsia="en-US"/>
        </w:rPr>
        <w:t>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</w:t>
      </w:r>
      <w:r w:rsidRPr="000741AB">
        <w:rPr>
          <w:rFonts w:cs="Arial"/>
          <w:bCs/>
        </w:rPr>
        <w:t>»</w:t>
      </w:r>
    </w:p>
    <w:p w:rsidR="000741AB" w:rsidRPr="003D66AB" w:rsidRDefault="000741AB" w:rsidP="003D66AB">
      <w:pPr>
        <w:ind w:left="567" w:firstLine="0"/>
      </w:pP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0741AB">
        <w:rPr>
          <w:rFonts w:cs="Arial"/>
        </w:rPr>
        <w:t>«__» ____________ 20___ г.</w:t>
      </w:r>
      <w:r>
        <w:rPr>
          <w:rFonts w:cs="Arial"/>
        </w:rPr>
        <w:t xml:space="preserve"> </w:t>
      </w:r>
      <w:r w:rsidRPr="000741AB">
        <w:rPr>
          <w:rFonts w:cs="Arial"/>
        </w:rPr>
        <w:t>№ _____________</w:t>
      </w:r>
    </w:p>
    <w:p w:rsidR="000741AB" w:rsidRPr="000741AB" w:rsidRDefault="000741AB" w:rsidP="000741AB">
      <w:pPr>
        <w:ind w:firstLine="709"/>
        <w:rPr>
          <w:rFonts w:cs="Arial"/>
        </w:rPr>
      </w:pPr>
    </w:p>
    <w:p w:rsidR="000741AB" w:rsidRPr="000741AB" w:rsidRDefault="000741AB" w:rsidP="000741AB">
      <w:pPr>
        <w:ind w:firstLine="709"/>
        <w:rPr>
          <w:rFonts w:cs="Arial"/>
          <w:lang w:eastAsia="en-US"/>
        </w:rPr>
      </w:pPr>
    </w:p>
    <w:p w:rsidR="000741AB" w:rsidRPr="000741AB" w:rsidRDefault="000741AB" w:rsidP="000741AB">
      <w:pPr>
        <w:ind w:firstLine="709"/>
        <w:rPr>
          <w:rFonts w:cs="Arial"/>
          <w:lang w:eastAsia="en-US"/>
        </w:rPr>
      </w:pPr>
      <w:r w:rsidRPr="000741AB">
        <w:rPr>
          <w:rFonts w:cs="Arial"/>
          <w:lang w:eastAsia="en-US"/>
        </w:rPr>
        <w:t>Вам</w:t>
      </w:r>
      <w:r w:rsidRPr="000741AB">
        <w:rPr>
          <w:rFonts w:cs="Arial"/>
          <w:spacing w:val="45"/>
          <w:lang w:eastAsia="en-US"/>
        </w:rPr>
        <w:t xml:space="preserve"> </w:t>
      </w:r>
      <w:r w:rsidRPr="000741AB">
        <w:rPr>
          <w:rFonts w:cs="Arial"/>
          <w:lang w:eastAsia="en-US"/>
        </w:rPr>
        <w:t>отказано</w:t>
      </w:r>
      <w:r w:rsidRPr="000741AB">
        <w:rPr>
          <w:rFonts w:cs="Arial"/>
          <w:spacing w:val="46"/>
          <w:lang w:eastAsia="en-US"/>
        </w:rPr>
        <w:t xml:space="preserve"> </w:t>
      </w:r>
      <w:r w:rsidRPr="000741AB">
        <w:rPr>
          <w:rFonts w:cs="Arial"/>
          <w:lang w:eastAsia="en-US"/>
        </w:rPr>
        <w:t>в</w:t>
      </w:r>
      <w:r w:rsidRPr="000741AB">
        <w:rPr>
          <w:rFonts w:cs="Arial"/>
          <w:spacing w:val="47"/>
          <w:lang w:eastAsia="en-US"/>
        </w:rPr>
        <w:t xml:space="preserve"> </w:t>
      </w:r>
      <w:r w:rsidRPr="000741AB">
        <w:rPr>
          <w:rFonts w:cs="Arial"/>
          <w:lang w:eastAsia="en-US"/>
        </w:rPr>
        <w:t>предоставлении</w:t>
      </w:r>
      <w:r w:rsidRPr="000741AB">
        <w:rPr>
          <w:rFonts w:cs="Arial"/>
          <w:spacing w:val="45"/>
          <w:lang w:eastAsia="en-US"/>
        </w:rPr>
        <w:t xml:space="preserve"> </w:t>
      </w:r>
      <w:r w:rsidRPr="000741AB">
        <w:rPr>
          <w:rFonts w:cs="Arial"/>
          <w:lang w:eastAsia="en-US"/>
        </w:rPr>
        <w:t>меры поддержки по</w:t>
      </w:r>
      <w:r w:rsidRPr="000741AB">
        <w:rPr>
          <w:rFonts w:cs="Arial"/>
          <w:spacing w:val="43"/>
          <w:lang w:eastAsia="en-US"/>
        </w:rPr>
        <w:t xml:space="preserve"> </w:t>
      </w:r>
      <w:r w:rsidRPr="000741AB">
        <w:rPr>
          <w:rFonts w:cs="Arial"/>
          <w:lang w:eastAsia="en-US"/>
        </w:rPr>
        <w:t>заявлению от ________20__ г.</w:t>
      </w:r>
      <w:r>
        <w:rPr>
          <w:rFonts w:cs="Arial"/>
          <w:lang w:eastAsia="en-US"/>
        </w:rPr>
        <w:t xml:space="preserve"> </w:t>
      </w:r>
      <w:r w:rsidRPr="000741AB">
        <w:rPr>
          <w:rFonts w:cs="Arial"/>
          <w:lang w:eastAsia="en-US"/>
        </w:rPr>
        <w:t>по причине __________________________________________</w:t>
      </w:r>
    </w:p>
    <w:p w:rsidR="000741AB" w:rsidRPr="000741AB" w:rsidRDefault="000741AB" w:rsidP="000741AB">
      <w:pPr>
        <w:ind w:firstLine="709"/>
        <w:rPr>
          <w:rFonts w:eastAsia="Calibri" w:cs="Arial"/>
          <w:lang w:eastAsia="en-US"/>
        </w:rPr>
      </w:pPr>
      <w:r w:rsidRPr="000741AB">
        <w:rPr>
          <w:rFonts w:cs="Arial"/>
          <w:lang w:eastAsia="en-US"/>
        </w:rPr>
        <w:t>__________________________________________________________________.</w:t>
      </w:r>
      <w:r>
        <w:rPr>
          <w:rFonts w:cs="Arial"/>
          <w:lang w:eastAsia="en-US"/>
        </w:rPr>
        <w:t xml:space="preserve"> </w:t>
      </w:r>
      <w:r w:rsidRPr="000741AB">
        <w:rPr>
          <w:rFonts w:eastAsia="Calibri" w:cs="Arial"/>
          <w:lang w:eastAsia="en-US"/>
        </w:rPr>
        <w:t>(основание(я), предусмотренное(ые) Порядком)</w:t>
      </w:r>
    </w:p>
    <w:p w:rsidR="000741AB" w:rsidRPr="000741AB" w:rsidRDefault="000741AB" w:rsidP="000741AB">
      <w:pPr>
        <w:ind w:firstLine="709"/>
        <w:rPr>
          <w:rFonts w:cs="Arial"/>
          <w:lang w:eastAsia="en-US"/>
        </w:rPr>
      </w:pPr>
    </w:p>
    <w:p w:rsidR="000741AB" w:rsidRPr="000741AB" w:rsidRDefault="000741AB" w:rsidP="000741AB">
      <w:pPr>
        <w:ind w:firstLine="709"/>
        <w:rPr>
          <w:rFonts w:cs="Arial"/>
          <w:lang w:eastAsia="en-US"/>
        </w:rPr>
      </w:pPr>
      <w:r w:rsidRPr="000741AB">
        <w:rPr>
          <w:rFonts w:cs="Arial"/>
          <w:lang w:eastAsia="en-US"/>
        </w:rPr>
        <w:t>Вам необходимо _______________________________________________ __________________________________________________________________.</w:t>
      </w:r>
    </w:p>
    <w:p w:rsidR="000741AB" w:rsidRPr="000741AB" w:rsidRDefault="000741AB" w:rsidP="000741AB">
      <w:pPr>
        <w:ind w:firstLine="709"/>
        <w:rPr>
          <w:rFonts w:cs="Arial"/>
        </w:rPr>
      </w:pPr>
      <w:r w:rsidRPr="000741AB">
        <w:rPr>
          <w:rFonts w:cs="Arial"/>
        </w:rPr>
        <w:t>(порядок действий, которые необходимо</w:t>
      </w:r>
      <w:r w:rsidRPr="000741AB">
        <w:rPr>
          <w:rFonts w:cs="Arial"/>
          <w:spacing w:val="2"/>
        </w:rPr>
        <w:t xml:space="preserve"> </w:t>
      </w:r>
      <w:r w:rsidRPr="000741AB">
        <w:rPr>
          <w:rFonts w:cs="Arial"/>
        </w:rPr>
        <w:t>выполнить заявителю</w:t>
      </w:r>
      <w:r w:rsidRPr="000741AB">
        <w:rPr>
          <w:rFonts w:cs="Arial"/>
          <w:spacing w:val="1"/>
        </w:rPr>
        <w:t xml:space="preserve"> </w:t>
      </w:r>
      <w:r w:rsidRPr="000741AB">
        <w:rPr>
          <w:rFonts w:cs="Arial"/>
        </w:rPr>
        <w:t>для</w:t>
      </w:r>
      <w:r w:rsidRPr="000741AB">
        <w:rPr>
          <w:rFonts w:cs="Arial"/>
          <w:spacing w:val="1"/>
        </w:rPr>
        <w:t xml:space="preserve"> </w:t>
      </w:r>
      <w:r w:rsidRPr="000741AB">
        <w:rPr>
          <w:rFonts w:cs="Arial"/>
        </w:rPr>
        <w:t>получения</w:t>
      </w:r>
      <w:r w:rsidRPr="000741AB">
        <w:rPr>
          <w:rFonts w:cs="Arial"/>
          <w:spacing w:val="2"/>
        </w:rPr>
        <w:t xml:space="preserve"> </w:t>
      </w:r>
      <w:r w:rsidRPr="000741AB">
        <w:rPr>
          <w:rFonts w:cs="Arial"/>
        </w:rPr>
        <w:t>положительного</w:t>
      </w:r>
      <w:r w:rsidRPr="000741AB">
        <w:rPr>
          <w:rFonts w:cs="Arial"/>
          <w:spacing w:val="2"/>
        </w:rPr>
        <w:t xml:space="preserve"> </w:t>
      </w:r>
      <w:r w:rsidRPr="000741AB">
        <w:rPr>
          <w:rFonts w:cs="Arial"/>
        </w:rPr>
        <w:t>результата</w:t>
      </w:r>
      <w:r>
        <w:rPr>
          <w:rFonts w:cs="Arial"/>
        </w:rPr>
        <w:t xml:space="preserve"> </w:t>
      </w:r>
      <w:r w:rsidRPr="000741AB">
        <w:rPr>
          <w:rFonts w:cs="Arial"/>
        </w:rPr>
        <w:t>по заявлению)</w:t>
      </w:r>
    </w:p>
    <w:p w:rsidR="000741AB" w:rsidRPr="000741AB" w:rsidRDefault="000741AB" w:rsidP="000741AB">
      <w:pPr>
        <w:ind w:firstLine="709"/>
        <w:rPr>
          <w:rFonts w:cs="Arial"/>
        </w:rPr>
      </w:pP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0741AB">
        <w:rPr>
          <w:rFonts w:cs="Arial"/>
        </w:rPr>
        <w:t>Вы вправе повторно обратиться за предоставлением меры поддержки после устранения указанных нарушений.</w:t>
      </w: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0741AB">
        <w:rPr>
          <w:rFonts w:cs="Arial"/>
        </w:rPr>
        <w:t>Настоящее решение может быть обжаловано в досудебном порядке путем направления жалобы в администрацию Терновского муниципального района (городского округа), а также в судебном порядке.</w:t>
      </w: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0741AB">
        <w:rPr>
          <w:rFonts w:cs="Arial"/>
        </w:rPr>
        <w:t>_______________________________</w:t>
      </w:r>
      <w:r>
        <w:rPr>
          <w:rFonts w:cs="Arial"/>
        </w:rPr>
        <w:t xml:space="preserve"> </w:t>
      </w:r>
      <w:r w:rsidRPr="000741AB">
        <w:rPr>
          <w:rFonts w:cs="Arial"/>
        </w:rPr>
        <w:t>______________</w:t>
      </w:r>
      <w:r>
        <w:rPr>
          <w:rFonts w:cs="Arial"/>
        </w:rPr>
        <w:t xml:space="preserve"> </w:t>
      </w:r>
      <w:r w:rsidRPr="000741AB">
        <w:rPr>
          <w:rFonts w:cs="Arial"/>
        </w:rPr>
        <w:t>______________</w:t>
      </w:r>
      <w:r>
        <w:rPr>
          <w:rFonts w:cs="Arial"/>
        </w:rPr>
        <w:t xml:space="preserve"> </w:t>
      </w: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0741AB">
        <w:rPr>
          <w:rFonts w:cs="Arial"/>
        </w:rPr>
        <w:t>(должность уполномоченного лица)</w:t>
      </w:r>
      <w:r>
        <w:rPr>
          <w:rFonts w:cs="Arial"/>
        </w:rPr>
        <w:t xml:space="preserve"> </w:t>
      </w:r>
      <w:r w:rsidRPr="000741AB">
        <w:rPr>
          <w:rFonts w:cs="Arial"/>
        </w:rPr>
        <w:t>(подпись)</w:t>
      </w:r>
      <w:r>
        <w:rPr>
          <w:rFonts w:cs="Arial"/>
        </w:rPr>
        <w:t xml:space="preserve"> </w:t>
      </w:r>
      <w:r w:rsidRPr="000741AB">
        <w:rPr>
          <w:rFonts w:cs="Arial"/>
        </w:rPr>
        <w:t>(расшифровка подписи)</w:t>
      </w: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0741AB" w:rsidRPr="000741AB" w:rsidRDefault="000741AB" w:rsidP="000741AB">
      <w:pPr>
        <w:widowControl w:val="0"/>
        <w:autoSpaceDE w:val="0"/>
        <w:autoSpaceDN w:val="0"/>
        <w:adjustRightInd w:val="0"/>
        <w:ind w:firstLine="709"/>
        <w:rPr>
          <w:rFonts w:cs="Arial"/>
        </w:rPr>
        <w:sectPr w:rsidR="000741AB" w:rsidRPr="000741AB" w:rsidSect="000741AB">
          <w:pgSz w:w="11906" w:h="16838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0741AB" w:rsidRPr="000741AB" w:rsidRDefault="000741AB" w:rsidP="003D66AB">
      <w:pPr>
        <w:ind w:firstLine="709"/>
        <w:jc w:val="right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lastRenderedPageBreak/>
        <w:t xml:space="preserve">Приложение № 4 к Порядку </w:t>
      </w:r>
    </w:p>
    <w:p w:rsidR="000741AB" w:rsidRPr="000741AB" w:rsidRDefault="000741AB" w:rsidP="003D66AB">
      <w:pPr>
        <w:ind w:firstLine="709"/>
        <w:jc w:val="right"/>
        <w:rPr>
          <w:rFonts w:eastAsia="Calibri" w:cs="Arial"/>
          <w:lang w:eastAsia="en-US"/>
        </w:rPr>
      </w:pPr>
    </w:p>
    <w:p w:rsidR="000741AB" w:rsidRPr="000741AB" w:rsidRDefault="000741AB" w:rsidP="000741AB">
      <w:pPr>
        <w:ind w:firstLine="709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Форма</w:t>
      </w:r>
    </w:p>
    <w:p w:rsidR="000741AB" w:rsidRPr="000741AB" w:rsidRDefault="000741AB" w:rsidP="000741AB">
      <w:pPr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0741AB" w:rsidRPr="000741AB" w:rsidRDefault="000741AB" w:rsidP="000741AB">
      <w:pPr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0741AB" w:rsidRPr="000741AB" w:rsidRDefault="000741AB" w:rsidP="000741AB">
      <w:pPr>
        <w:ind w:firstLine="709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Согласие на обработку персональных данных</w:t>
      </w:r>
    </w:p>
    <w:p w:rsidR="000741AB" w:rsidRPr="000741AB" w:rsidRDefault="000741AB" w:rsidP="000741AB">
      <w:pPr>
        <w:ind w:firstLine="709"/>
        <w:rPr>
          <w:rFonts w:eastAsia="Calibri" w:cs="Arial"/>
          <w:lang w:eastAsia="en-US"/>
        </w:rPr>
      </w:pPr>
    </w:p>
    <w:p w:rsidR="000741AB" w:rsidRPr="000741AB" w:rsidRDefault="000741AB" w:rsidP="000741AB">
      <w:pPr>
        <w:ind w:firstLine="709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Я, ______________________________________________________________,</w:t>
      </w:r>
    </w:p>
    <w:p w:rsidR="000741AB" w:rsidRPr="000741AB" w:rsidRDefault="000741AB" w:rsidP="000741AB">
      <w:pPr>
        <w:ind w:firstLine="709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(указывается Ф.И.О. заявителя полностью)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820"/>
        <w:gridCol w:w="3034"/>
      </w:tblGrid>
      <w:tr w:rsidR="000741AB" w:rsidRPr="000741AB" w:rsidTr="00D87983">
        <w:tc>
          <w:tcPr>
            <w:tcW w:w="6820" w:type="dxa"/>
            <w:shd w:val="clear" w:color="auto" w:fill="auto"/>
          </w:tcPr>
          <w:p w:rsidR="000741AB" w:rsidRPr="000741AB" w:rsidRDefault="000741AB" w:rsidP="000741AB">
            <w:pPr>
              <w:ind w:firstLine="709"/>
              <w:rPr>
                <w:rFonts w:cs="Arial"/>
              </w:rPr>
            </w:pPr>
            <w:r w:rsidRPr="000741AB">
              <w:rPr>
                <w:rFonts w:cs="Arial"/>
              </w:rPr>
              <w:t>проживающий(ая) по адресу (по месту регистрации):</w:t>
            </w:r>
          </w:p>
        </w:tc>
        <w:tc>
          <w:tcPr>
            <w:tcW w:w="3034" w:type="dxa"/>
            <w:shd w:val="clear" w:color="auto" w:fill="auto"/>
          </w:tcPr>
          <w:p w:rsidR="000741AB" w:rsidRPr="000741AB" w:rsidRDefault="000741AB" w:rsidP="000741AB">
            <w:pPr>
              <w:ind w:firstLine="709"/>
              <w:rPr>
                <w:rFonts w:cs="Arial"/>
              </w:rPr>
            </w:pPr>
          </w:p>
        </w:tc>
      </w:tr>
      <w:tr w:rsidR="000741AB" w:rsidRPr="000741AB" w:rsidTr="00D87983">
        <w:tc>
          <w:tcPr>
            <w:tcW w:w="98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741AB" w:rsidRPr="000741AB" w:rsidRDefault="000741AB" w:rsidP="000741AB">
            <w:pPr>
              <w:ind w:firstLine="709"/>
              <w:rPr>
                <w:rFonts w:cs="Arial"/>
              </w:rPr>
            </w:pPr>
          </w:p>
        </w:tc>
      </w:tr>
    </w:tbl>
    <w:p w:rsidR="000741AB" w:rsidRPr="000741AB" w:rsidRDefault="000741AB" w:rsidP="000741AB">
      <w:pPr>
        <w:ind w:firstLine="709"/>
        <w:rPr>
          <w:rFonts w:eastAsia="Calibri" w:cs="Arial"/>
          <w:lang w:eastAsia="en-US"/>
        </w:rPr>
      </w:pPr>
    </w:p>
    <w:p w:rsidR="000741AB" w:rsidRPr="000741AB" w:rsidRDefault="000741AB" w:rsidP="000741AB">
      <w:pPr>
        <w:ind w:firstLine="709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паспорт №_________ дата выдачи___________</w:t>
      </w:r>
      <w:r>
        <w:rPr>
          <w:rFonts w:eastAsia="Calibri" w:cs="Arial"/>
          <w:lang w:eastAsia="en-US"/>
        </w:rPr>
        <w:t xml:space="preserve"> </w:t>
      </w:r>
      <w:r w:rsidRPr="000741AB">
        <w:rPr>
          <w:rFonts w:eastAsia="Calibri" w:cs="Arial"/>
          <w:lang w:eastAsia="en-US"/>
        </w:rPr>
        <w:t>кем выдан_________________</w:t>
      </w:r>
    </w:p>
    <w:p w:rsidR="000741AB" w:rsidRPr="000741AB" w:rsidRDefault="000741AB" w:rsidP="003D66AB">
      <w:pPr>
        <w:ind w:firstLine="0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____________________________________________________________________</w:t>
      </w:r>
    </w:p>
    <w:p w:rsidR="000741AB" w:rsidRPr="000741AB" w:rsidRDefault="000741AB" w:rsidP="000741AB">
      <w:pPr>
        <w:ind w:firstLine="709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в</w:t>
      </w:r>
      <w:r>
        <w:rPr>
          <w:rFonts w:eastAsia="Calibri" w:cs="Arial"/>
          <w:lang w:eastAsia="en-US"/>
        </w:rPr>
        <w:t xml:space="preserve"> </w:t>
      </w:r>
      <w:r w:rsidRPr="000741AB">
        <w:rPr>
          <w:rFonts w:eastAsia="Calibri" w:cs="Arial"/>
          <w:lang w:eastAsia="en-US"/>
        </w:rPr>
        <w:t>соответствии</w:t>
      </w:r>
      <w:r>
        <w:rPr>
          <w:rFonts w:eastAsia="Calibri" w:cs="Arial"/>
          <w:lang w:eastAsia="en-US"/>
        </w:rPr>
        <w:t xml:space="preserve"> </w:t>
      </w:r>
      <w:r w:rsidRPr="000741AB">
        <w:rPr>
          <w:rFonts w:eastAsia="Calibri" w:cs="Arial"/>
          <w:lang w:eastAsia="en-US"/>
        </w:rPr>
        <w:t>с</w:t>
      </w:r>
      <w:r>
        <w:rPr>
          <w:rFonts w:eastAsia="Calibri" w:cs="Arial"/>
          <w:lang w:eastAsia="en-US"/>
        </w:rPr>
        <w:t xml:space="preserve"> </w:t>
      </w:r>
      <w:r w:rsidRPr="000741AB">
        <w:rPr>
          <w:rFonts w:eastAsia="Calibri" w:cs="Arial"/>
          <w:lang w:eastAsia="en-US"/>
        </w:rPr>
        <w:t>требованиями</w:t>
      </w:r>
      <w:r>
        <w:rPr>
          <w:rFonts w:eastAsia="Calibri" w:cs="Arial"/>
          <w:lang w:eastAsia="en-US"/>
        </w:rPr>
        <w:t xml:space="preserve"> </w:t>
      </w:r>
      <w:r w:rsidRPr="000741AB">
        <w:rPr>
          <w:rFonts w:eastAsia="Calibri" w:cs="Arial"/>
          <w:lang w:eastAsia="en-US"/>
        </w:rPr>
        <w:t xml:space="preserve">статьи 9 </w:t>
      </w:r>
      <w:hyperlink r:id="rId14" w:tgtFrame="Logical" w:history="1">
        <w:r w:rsidRPr="003D66AB">
          <w:rPr>
            <w:rStyle w:val="a5"/>
            <w:rFonts w:eastAsia="Calibri" w:cs="Arial"/>
            <w:lang w:eastAsia="en-US"/>
          </w:rPr>
          <w:t>Федерального закона</w:t>
        </w:r>
      </w:hyperlink>
      <w:r w:rsidRPr="000741AB">
        <w:rPr>
          <w:rFonts w:eastAsia="Calibri" w:cs="Arial"/>
          <w:lang w:eastAsia="en-US"/>
        </w:rPr>
        <w:t xml:space="preserve"> от 27.07.2006 № 152-ФЗ «О персональных данных», в целях предоставления права на направление во внеочередном порядке ребенка в муниципальные дошкольные образовательные организации даю свое согласие должностным лицам_________________________________________ на автоматизированную, а также без использования средств автоматизации, обработку моих персональных данных, включая Ф.И.О., паспортные данные, контактный телефон, сведения о рождении ребенка и его паспортные данные при наличии, а также право осуществлять все действия (операции) с моими персональными данными, персональными данными ребенка (при наличии),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0741AB" w:rsidRPr="000741AB" w:rsidRDefault="000741AB" w:rsidP="000741AB">
      <w:pPr>
        <w:ind w:firstLine="709"/>
        <w:rPr>
          <w:rFonts w:eastAsia="Calibri" w:cs="Arial"/>
          <w:lang w:eastAsia="en-US"/>
        </w:rPr>
      </w:pPr>
    </w:p>
    <w:p w:rsidR="000741AB" w:rsidRPr="000741AB" w:rsidRDefault="000741AB" w:rsidP="000741AB">
      <w:pPr>
        <w:ind w:firstLine="709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Срок действия настоящего согласия в течение ________________ с момента его оформления.</w:t>
      </w:r>
    </w:p>
    <w:p w:rsidR="000741AB" w:rsidRPr="000741AB" w:rsidRDefault="000741AB" w:rsidP="000741AB">
      <w:pPr>
        <w:ind w:firstLine="709"/>
        <w:rPr>
          <w:rFonts w:eastAsia="Calibri" w:cs="Arial"/>
          <w:lang w:eastAsia="en-US"/>
        </w:rPr>
      </w:pPr>
    </w:p>
    <w:p w:rsidR="000741AB" w:rsidRPr="000741AB" w:rsidRDefault="000741AB" w:rsidP="000741AB">
      <w:pPr>
        <w:ind w:firstLine="709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 xml:space="preserve">Настоящее согласие на обработку персональных данных может быть отозвано в порядке, установленном </w:t>
      </w:r>
      <w:hyperlink r:id="rId15" w:tgtFrame="Logical" w:history="1">
        <w:r w:rsidRPr="003D66AB">
          <w:rPr>
            <w:rStyle w:val="a5"/>
            <w:rFonts w:eastAsia="Calibri" w:cs="Arial"/>
            <w:lang w:eastAsia="en-US"/>
          </w:rPr>
          <w:t>Федеральным законом</w:t>
        </w:r>
      </w:hyperlink>
      <w:r w:rsidRPr="000741AB">
        <w:rPr>
          <w:rFonts w:eastAsia="Calibri" w:cs="Arial"/>
          <w:lang w:eastAsia="en-US"/>
        </w:rPr>
        <w:t xml:space="preserve"> Российской Федерации от 27.07.2006 № 152-ФЗ «О персональных данных». В случае отзыва согласия на обработку моих персональных данных указанный орган вправе не прекращать их обработку до окончания срока действия настоящего согласия.</w:t>
      </w:r>
    </w:p>
    <w:p w:rsidR="000741AB" w:rsidRPr="000741AB" w:rsidRDefault="000741AB" w:rsidP="000741AB">
      <w:pPr>
        <w:ind w:firstLine="709"/>
        <w:rPr>
          <w:rFonts w:eastAsia="Calibri" w:cs="Arial"/>
          <w:lang w:eastAsia="en-US"/>
        </w:rPr>
      </w:pPr>
    </w:p>
    <w:p w:rsidR="000741AB" w:rsidRPr="000741AB" w:rsidRDefault="000741AB" w:rsidP="000741AB">
      <w:pPr>
        <w:ind w:firstLine="709"/>
        <w:rPr>
          <w:rFonts w:eastAsia="Calibri" w:cs="Arial"/>
          <w:lang w:eastAsia="en-US"/>
        </w:rPr>
      </w:pPr>
      <w:r w:rsidRPr="000741AB">
        <w:rPr>
          <w:rFonts w:eastAsia="Calibri" w:cs="Arial"/>
          <w:lang w:eastAsia="en-US"/>
        </w:rPr>
        <w:t>«___» ________ 20_____ г.</w:t>
      </w:r>
      <w:r>
        <w:rPr>
          <w:rFonts w:eastAsia="Calibri" w:cs="Arial"/>
          <w:lang w:eastAsia="en-US"/>
        </w:rPr>
        <w:t xml:space="preserve"> </w:t>
      </w:r>
      <w:r w:rsidRPr="000741AB">
        <w:rPr>
          <w:rFonts w:eastAsia="Calibri" w:cs="Arial"/>
          <w:lang w:eastAsia="en-US"/>
        </w:rPr>
        <w:t>_____________</w:t>
      </w:r>
      <w:r>
        <w:rPr>
          <w:rFonts w:eastAsia="Calibri" w:cs="Arial"/>
          <w:lang w:eastAsia="en-US"/>
        </w:rPr>
        <w:t xml:space="preserve"> </w:t>
      </w:r>
      <w:r w:rsidRPr="000741AB">
        <w:rPr>
          <w:rFonts w:eastAsia="Calibri" w:cs="Arial"/>
          <w:lang w:eastAsia="en-US"/>
        </w:rPr>
        <w:t>___________________</w:t>
      </w:r>
    </w:p>
    <w:p w:rsidR="000741AB" w:rsidRPr="000741AB" w:rsidRDefault="000741AB" w:rsidP="000741AB">
      <w:pPr>
        <w:ind w:firstLine="709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</w:t>
      </w:r>
      <w:r w:rsidRPr="000741AB">
        <w:rPr>
          <w:rFonts w:eastAsia="Calibri" w:cs="Arial"/>
          <w:lang w:eastAsia="en-US"/>
        </w:rPr>
        <w:t>(подпись)</w:t>
      </w:r>
      <w:r>
        <w:rPr>
          <w:rFonts w:eastAsia="Calibri" w:cs="Arial"/>
          <w:lang w:eastAsia="en-US"/>
        </w:rPr>
        <w:t xml:space="preserve"> </w:t>
      </w:r>
      <w:r w:rsidRPr="000741AB">
        <w:rPr>
          <w:rFonts w:eastAsia="Calibri" w:cs="Arial"/>
          <w:lang w:eastAsia="en-US"/>
        </w:rPr>
        <w:t>(расшифровка подписи)</w:t>
      </w:r>
    </w:p>
    <w:p w:rsidR="000741AB" w:rsidRPr="000741AB" w:rsidRDefault="000741AB" w:rsidP="000741AB">
      <w:pPr>
        <w:ind w:firstLine="709"/>
        <w:rPr>
          <w:rFonts w:eastAsia="Calibri" w:cs="Arial"/>
          <w:lang w:eastAsia="en-US"/>
        </w:rPr>
      </w:pPr>
    </w:p>
    <w:p w:rsidR="000741AB" w:rsidRPr="000741AB" w:rsidRDefault="000741AB" w:rsidP="000741AB">
      <w:pPr>
        <w:ind w:firstLine="709"/>
        <w:rPr>
          <w:rFonts w:eastAsia="Calibri" w:cs="Arial"/>
          <w:lang w:eastAsia="en-US"/>
        </w:rPr>
      </w:pPr>
    </w:p>
    <w:p w:rsidR="000741AB" w:rsidRPr="000741AB" w:rsidRDefault="000741AB" w:rsidP="000741AB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0741AB" w:rsidRPr="000741AB" w:rsidRDefault="000741AB" w:rsidP="000741AB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rPr>
          <w:rFonts w:cs="Arial"/>
        </w:rPr>
      </w:pPr>
    </w:p>
    <w:p w:rsidR="00A17152" w:rsidRPr="000741AB" w:rsidRDefault="00A17152" w:rsidP="000741AB">
      <w:pPr>
        <w:ind w:firstLine="709"/>
        <w:rPr>
          <w:rFonts w:cs="Arial"/>
        </w:rPr>
      </w:pPr>
    </w:p>
    <w:sectPr w:rsidR="00A17152" w:rsidRPr="000741AB" w:rsidSect="000741AB">
      <w:headerReference w:type="default" r:id="rId16"/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F30" w:rsidRDefault="006D1F30">
      <w:r>
        <w:separator/>
      </w:r>
    </w:p>
  </w:endnote>
  <w:endnote w:type="continuationSeparator" w:id="0">
    <w:p w:rsidR="006D1F30" w:rsidRDefault="006D1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F30" w:rsidRDefault="006D1F30">
      <w:r>
        <w:separator/>
      </w:r>
    </w:p>
  </w:footnote>
  <w:footnote w:type="continuationSeparator" w:id="0">
    <w:p w:rsidR="006D1F30" w:rsidRDefault="006D1F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983" w:rsidRDefault="00D8798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6D1F30">
      <w:rPr>
        <w:noProof/>
      </w:rPr>
      <w:t>2</w:t>
    </w:r>
    <w:r>
      <w:rPr>
        <w:noProof/>
      </w:rPr>
      <w:fldChar w:fldCharType="end"/>
    </w:r>
  </w:p>
  <w:p w:rsidR="00D87983" w:rsidRDefault="00D8798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983" w:rsidRDefault="00D87983">
    <w:pPr>
      <w:pStyle w:val="a6"/>
      <w:jc w:val="center"/>
    </w:pPr>
  </w:p>
  <w:p w:rsidR="00D87983" w:rsidRDefault="00D8798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E170D"/>
    <w:multiLevelType w:val="multilevel"/>
    <w:tmpl w:val="F31AF7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902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741AB"/>
    <w:rsid w:val="00086702"/>
    <w:rsid w:val="00094AEA"/>
    <w:rsid w:val="000A087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66AB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410C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1F30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45F9"/>
    <w:rsid w:val="007A2FE5"/>
    <w:rsid w:val="007A34E0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E5368"/>
    <w:rsid w:val="00A02057"/>
    <w:rsid w:val="00A17152"/>
    <w:rsid w:val="00A17902"/>
    <w:rsid w:val="00A2412E"/>
    <w:rsid w:val="00A26F3A"/>
    <w:rsid w:val="00A44E28"/>
    <w:rsid w:val="00A51B58"/>
    <w:rsid w:val="00A55AA0"/>
    <w:rsid w:val="00A579C9"/>
    <w:rsid w:val="00A8333C"/>
    <w:rsid w:val="00A863E2"/>
    <w:rsid w:val="00AB2DC2"/>
    <w:rsid w:val="00AB49C6"/>
    <w:rsid w:val="00AB757E"/>
    <w:rsid w:val="00AD43F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87983"/>
    <w:rsid w:val="00DB4E34"/>
    <w:rsid w:val="00DB7D47"/>
    <w:rsid w:val="00DC56EB"/>
    <w:rsid w:val="00DD37F6"/>
    <w:rsid w:val="00DD6709"/>
    <w:rsid w:val="00DD71F0"/>
    <w:rsid w:val="00DD73A5"/>
    <w:rsid w:val="00DE24F7"/>
    <w:rsid w:val="00DF6560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5CD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735AC"/>
    <w:rsid w:val="00F748CC"/>
    <w:rsid w:val="00F75BD7"/>
    <w:rsid w:val="00F76681"/>
    <w:rsid w:val="00F77DFB"/>
    <w:rsid w:val="00F875E7"/>
    <w:rsid w:val="00FA57F0"/>
    <w:rsid w:val="00FB0D73"/>
    <w:rsid w:val="00FD659A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6D1F30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6D1F3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6D1F3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6D1F3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6D1F3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6D1F3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6D1F30"/>
  </w:style>
  <w:style w:type="character" w:customStyle="1" w:styleId="10">
    <w:name w:val="Заголовок 1 Знак"/>
    <w:link w:val="1"/>
    <w:rsid w:val="000741A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0741A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0741A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0741AB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6D1F30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6D1F30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0741AB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6D1F3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6D1F30"/>
    <w:rPr>
      <w:color w:val="0000FF"/>
      <w:u w:val="none"/>
    </w:rPr>
  </w:style>
  <w:style w:type="paragraph" w:customStyle="1" w:styleId="Application">
    <w:name w:val="Application!Приложение"/>
    <w:rsid w:val="006D1F30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6D1F30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6D1F30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0741A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741AB"/>
    <w:rPr>
      <w:rFonts w:ascii="Arial" w:eastAsia="Times New Roman" w:hAnsi="Arial"/>
      <w:sz w:val="24"/>
      <w:szCs w:val="24"/>
    </w:rPr>
  </w:style>
  <w:style w:type="paragraph" w:styleId="a8">
    <w:name w:val="No Spacing"/>
    <w:link w:val="a9"/>
    <w:uiPriority w:val="1"/>
    <w:qFormat/>
    <w:rsid w:val="000741AB"/>
    <w:rPr>
      <w:rFonts w:ascii="Times New Roman" w:hAnsi="Times New Roman"/>
      <w:sz w:val="28"/>
      <w:szCs w:val="28"/>
      <w:lang w:eastAsia="en-US"/>
    </w:rPr>
  </w:style>
  <w:style w:type="character" w:customStyle="1" w:styleId="a9">
    <w:name w:val="Без интервала Знак"/>
    <w:link w:val="a8"/>
    <w:uiPriority w:val="1"/>
    <w:rsid w:val="000741AB"/>
    <w:rPr>
      <w:rFonts w:ascii="Times New Roman" w:hAnsi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6D1F30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6D1F3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6D1F3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6D1F3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6D1F3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6D1F3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6D1F30"/>
  </w:style>
  <w:style w:type="character" w:customStyle="1" w:styleId="10">
    <w:name w:val="Заголовок 1 Знак"/>
    <w:link w:val="1"/>
    <w:rsid w:val="000741A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0741A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0741A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0741AB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6D1F30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6D1F30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0741AB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6D1F3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6D1F30"/>
    <w:rPr>
      <w:color w:val="0000FF"/>
      <w:u w:val="none"/>
    </w:rPr>
  </w:style>
  <w:style w:type="paragraph" w:customStyle="1" w:styleId="Application">
    <w:name w:val="Application!Приложение"/>
    <w:rsid w:val="006D1F30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6D1F30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6D1F30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0741A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741AB"/>
    <w:rPr>
      <w:rFonts w:ascii="Arial" w:eastAsia="Times New Roman" w:hAnsi="Arial"/>
      <w:sz w:val="24"/>
      <w:szCs w:val="24"/>
    </w:rPr>
  </w:style>
  <w:style w:type="paragraph" w:styleId="a8">
    <w:name w:val="No Spacing"/>
    <w:link w:val="a9"/>
    <w:uiPriority w:val="1"/>
    <w:qFormat/>
    <w:rsid w:val="000741AB"/>
    <w:rPr>
      <w:rFonts w:ascii="Times New Roman" w:hAnsi="Times New Roman"/>
      <w:sz w:val="28"/>
      <w:szCs w:val="28"/>
      <w:lang w:eastAsia="en-US"/>
    </w:rPr>
  </w:style>
  <w:style w:type="character" w:customStyle="1" w:styleId="a9">
    <w:name w:val="Без интервала Знак"/>
    <w:link w:val="a8"/>
    <w:uiPriority w:val="1"/>
    <w:rsid w:val="000741AB"/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nla-service.minjust.ru:8080/rnla-links/ws/content/act/51b63b05-8784-4188-9a3f-bc83213e710d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nla-service.minjust.ru:8080/rnla-links/ws/content/act/7368a0bf-8291-4bfe-a615-d42bedba5478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la-service.minjust.ru:8080/rnla-links/ws/content/act/0a02e7ab-81dc-427b-9bb7-abfb1e14bdf3.html" TargetMode="External"/><Relationship Id="rId10" Type="http://schemas.openxmlformats.org/officeDocument/2006/relationships/hyperlink" Target="http://nla-service.minjust.ru:8080/rnla-links/ws/content/act/6b572073-1bf9-4db3-8391-82406212c49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00.42:8080/content/act/d24451fe-299d-446c-92ed-940dd08cfee1.doc" TargetMode="External"/><Relationship Id="rId14" Type="http://schemas.openxmlformats.org/officeDocument/2006/relationships/hyperlink" Target="http://nla-service.minjust.ru:8080/rnla-links/ws/content/act/0a02e7ab-81dc-427b-9bb7-abfb1e14bdf3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14</Pages>
  <Words>4112</Words>
  <Characters>23442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27500</CharactersWithSpaces>
  <SharedDoc>false</SharedDoc>
  <HLinks>
    <vt:vector size="36" baseType="variant">
      <vt:variant>
        <vt:i4>3932267</vt:i4>
      </vt:variant>
      <vt:variant>
        <vt:i4>15</vt:i4>
      </vt:variant>
      <vt:variant>
        <vt:i4>0</vt:i4>
      </vt:variant>
      <vt:variant>
        <vt:i4>5</vt:i4>
      </vt:variant>
      <vt:variant>
        <vt:lpwstr>/content/act/0a02e7ab-81dc-427b-9bb7-abfb1e14bdf3.html</vt:lpwstr>
      </vt:variant>
      <vt:variant>
        <vt:lpwstr/>
      </vt:variant>
      <vt:variant>
        <vt:i4>3932267</vt:i4>
      </vt:variant>
      <vt:variant>
        <vt:i4>12</vt:i4>
      </vt:variant>
      <vt:variant>
        <vt:i4>0</vt:i4>
      </vt:variant>
      <vt:variant>
        <vt:i4>5</vt:i4>
      </vt:variant>
      <vt:variant>
        <vt:lpwstr>/content/act/0a02e7ab-81dc-427b-9bb7-abfb1e14bdf3.html</vt:lpwstr>
      </vt:variant>
      <vt:variant>
        <vt:lpwstr/>
      </vt:variant>
      <vt:variant>
        <vt:i4>4128830</vt:i4>
      </vt:variant>
      <vt:variant>
        <vt:i4>9</vt:i4>
      </vt:variant>
      <vt:variant>
        <vt:i4>0</vt:i4>
      </vt:variant>
      <vt:variant>
        <vt:i4>5</vt:i4>
      </vt:variant>
      <vt:variant>
        <vt:lpwstr>/content/act/51b63b05-8784-4188-9a3f-bc83213e710d.html</vt:lpwstr>
      </vt:variant>
      <vt:variant>
        <vt:lpwstr/>
      </vt:variant>
      <vt:variant>
        <vt:i4>3932264</vt:i4>
      </vt:variant>
      <vt:variant>
        <vt:i4>6</vt:i4>
      </vt:variant>
      <vt:variant>
        <vt:i4>0</vt:i4>
      </vt:variant>
      <vt:variant>
        <vt:i4>5</vt:i4>
      </vt:variant>
      <vt:variant>
        <vt:lpwstr>/content/act/7368a0bf-8291-4bfe-a615-d42bedba5478.html</vt:lpwstr>
      </vt:variant>
      <vt:variant>
        <vt:lpwstr/>
      </vt:variant>
      <vt:variant>
        <vt:i4>6750313</vt:i4>
      </vt:variant>
      <vt:variant>
        <vt:i4>3</vt:i4>
      </vt:variant>
      <vt:variant>
        <vt:i4>0</vt:i4>
      </vt:variant>
      <vt:variant>
        <vt:i4>5</vt:i4>
      </vt:variant>
      <vt:variant>
        <vt:lpwstr>/content/act/6b572073-1bf9-4db3-8391-82406212c494.html</vt:lpwstr>
      </vt:variant>
      <vt:variant>
        <vt:lpwstr/>
      </vt:variant>
      <vt:variant>
        <vt:i4>1310808</vt:i4>
      </vt:variant>
      <vt:variant>
        <vt:i4>0</vt:i4>
      </vt:variant>
      <vt:variant>
        <vt:i4>0</vt:i4>
      </vt:variant>
      <vt:variant>
        <vt:i4>5</vt:i4>
      </vt:variant>
      <vt:variant>
        <vt:lpwstr>/content/act/d24451fe-299d-446c-92ed-940dd08cfee1.doc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2026-06-30T07:35:00Z</dcterms:created>
  <dcterms:modified xsi:type="dcterms:W3CDTF">2026-06-30T07:36:00Z</dcterms:modified>
</cp:coreProperties>
</file>