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  <w:bCs/>
        </w:rPr>
      </w:pPr>
    </w:p>
    <w:p w:rsidR="00A74A9E" w:rsidRPr="00A74A9E" w:rsidRDefault="00EA2B03" w:rsidP="00A74A9E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A74A9E">
        <w:rPr>
          <w:rFonts w:cs="Arial"/>
          <w:bCs/>
        </w:rPr>
        <w:t>АДМИНИСТРАЦИЯ</w:t>
      </w: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A74A9E">
        <w:rPr>
          <w:rFonts w:cs="Arial"/>
          <w:bCs/>
        </w:rPr>
        <w:t>ТЕРНОВСКОГО МУНИЦИПАЛЬНОГО РАЙОНА</w:t>
      </w: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A74A9E">
        <w:rPr>
          <w:rFonts w:cs="Arial"/>
          <w:bCs/>
        </w:rPr>
        <w:t>ВОРОНЕЖСКОЙ ОБЛАСТИ</w:t>
      </w: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A74A9E">
        <w:rPr>
          <w:rFonts w:cs="Arial"/>
          <w:bCs/>
        </w:rPr>
        <w:t>ПОСТАНОВЛЕНИЕ</w:t>
      </w:r>
    </w:p>
    <w:p w:rsidR="00A74A9E" w:rsidRPr="00A74A9E" w:rsidRDefault="00A74A9E" w:rsidP="00A74A9E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1172"/>
        </w:tabs>
        <w:ind w:firstLine="709"/>
        <w:rPr>
          <w:rFonts w:cs="Arial"/>
        </w:rPr>
      </w:pPr>
      <w:r w:rsidRPr="00A74A9E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A74A9E">
        <w:rPr>
          <w:rFonts w:cs="Arial"/>
        </w:rPr>
        <w:t xml:space="preserve">№ 246 </w:t>
      </w:r>
    </w:p>
    <w:p w:rsidR="00A74A9E" w:rsidRPr="00A74A9E" w:rsidRDefault="00A74A9E" w:rsidP="00A74A9E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>с.Терновка</w:t>
      </w:r>
    </w:p>
    <w:p w:rsidR="00A74A9E" w:rsidRPr="00A74A9E" w:rsidRDefault="00A74A9E" w:rsidP="00A74A9E">
      <w:pPr>
        <w:ind w:firstLine="709"/>
        <w:rPr>
          <w:rFonts w:cs="Arial"/>
          <w:bCs/>
          <w:kern w:val="28"/>
        </w:rPr>
      </w:pPr>
    </w:p>
    <w:p w:rsidR="00A74A9E" w:rsidRPr="00A74A9E" w:rsidRDefault="00A74A9E" w:rsidP="00A74A9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74A9E">
        <w:rPr>
          <w:rFonts w:cs="Arial"/>
          <w:b/>
          <w:bCs/>
          <w:kern w:val="28"/>
          <w:sz w:val="32"/>
          <w:szCs w:val="32"/>
        </w:rPr>
        <w:t xml:space="preserve">Об утверждении </w:t>
      </w:r>
      <w:r w:rsidRPr="00A74A9E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Порядка </w:t>
      </w:r>
      <w:r w:rsidRPr="00A74A9E">
        <w:rPr>
          <w:rFonts w:eastAsia="Calibri" w:cs="Arial"/>
          <w:b/>
          <w:bCs/>
          <w:kern w:val="28"/>
          <w:sz w:val="32"/>
          <w:szCs w:val="32"/>
        </w:rPr>
        <w:t xml:space="preserve">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A74A9E">
        <w:rPr>
          <w:rFonts w:cs="Arial"/>
          <w:b/>
          <w:bCs/>
          <w:kern w:val="28"/>
          <w:sz w:val="32"/>
          <w:szCs w:val="32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 на территории Терновского муниципального района Воронежской области</w:t>
      </w: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74A9E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A74A9E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A74A9E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A74A9E" w:rsidRPr="00A74A9E" w:rsidRDefault="00A74A9E" w:rsidP="00A74A9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A74A9E">
        <w:rPr>
          <w:rFonts w:eastAsia="Calibri" w:cs="Arial"/>
          <w:lang w:eastAsia="en-US"/>
        </w:rPr>
        <w:t>п о с т а н о в л я е т:</w:t>
      </w:r>
    </w:p>
    <w:p w:rsidR="00A74A9E" w:rsidRPr="00A74A9E" w:rsidRDefault="00A74A9E" w:rsidP="00A74A9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A74A9E" w:rsidRPr="00A74A9E" w:rsidRDefault="00A74A9E" w:rsidP="00A74A9E">
      <w:pPr>
        <w:ind w:firstLine="709"/>
        <w:rPr>
          <w:rFonts w:eastAsia="Calibri" w:cs="Arial"/>
          <w:bCs/>
          <w:lang w:eastAsia="en-US"/>
        </w:rPr>
      </w:pPr>
      <w:r w:rsidRPr="00A74A9E">
        <w:rPr>
          <w:rFonts w:cs="Arial"/>
        </w:rPr>
        <w:t xml:space="preserve">1. Утвердить </w:t>
      </w:r>
      <w:r w:rsidRPr="00A74A9E">
        <w:rPr>
          <w:rFonts w:eastAsia="Calibri" w:cs="Arial"/>
          <w:bCs/>
        </w:rPr>
        <w:t xml:space="preserve">Порядок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A74A9E">
        <w:rPr>
          <w:rFonts w:cs="Arial"/>
        </w:rPr>
        <w:t xml:space="preserve">на перевод детей в другую наиболее приближенную к месту жительства семьи муниципальную организацию, предоставляющую общее образование </w:t>
      </w:r>
      <w:r w:rsidRPr="00A74A9E">
        <w:rPr>
          <w:rFonts w:eastAsia="Calibri" w:cs="Arial"/>
          <w:bCs/>
          <w:lang w:eastAsia="en-US"/>
        </w:rPr>
        <w:t xml:space="preserve">на территории Терновского муниципального района Воронежской области </w:t>
      </w:r>
      <w:r w:rsidRPr="00A74A9E">
        <w:rPr>
          <w:rFonts w:eastAsia="Calibri" w:cs="Arial"/>
          <w:lang w:eastAsia="en-US"/>
        </w:rPr>
        <w:t xml:space="preserve">согласно приложению </w:t>
      </w:r>
      <w:r w:rsidRPr="00A74A9E">
        <w:rPr>
          <w:rFonts w:cs="Arial"/>
        </w:rPr>
        <w:t>к настоящему постановлению.</w:t>
      </w:r>
    </w:p>
    <w:p w:rsidR="00A74A9E" w:rsidRPr="00A74A9E" w:rsidRDefault="00A74A9E" w:rsidP="00A74A9E">
      <w:pPr>
        <w:tabs>
          <w:tab w:val="left" w:pos="926"/>
        </w:tabs>
        <w:ind w:firstLine="709"/>
        <w:rPr>
          <w:rFonts w:cs="Arial"/>
          <w:lang w:bidi="ru-RU"/>
        </w:rPr>
      </w:pPr>
      <w:r w:rsidRPr="00A74A9E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A74A9E" w:rsidRPr="00A74A9E" w:rsidRDefault="00A74A9E" w:rsidP="00A74A9E">
      <w:pPr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A74A9E" w:rsidRPr="00A74A9E" w:rsidRDefault="00A74A9E" w:rsidP="00A74A9E">
      <w:pPr>
        <w:tabs>
          <w:tab w:val="left" w:pos="0"/>
        </w:tabs>
        <w:ind w:firstLine="709"/>
        <w:rPr>
          <w:rFonts w:cs="Arial"/>
        </w:rPr>
      </w:pPr>
      <w:r w:rsidRPr="00A74A9E">
        <w:rPr>
          <w:rFonts w:cs="Arial"/>
        </w:rPr>
        <w:lastRenderedPageBreak/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A74A9E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A74A9E" w:rsidRPr="00A74A9E" w:rsidRDefault="00A74A9E" w:rsidP="00A74A9E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Глава администрации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A74A9E">
        <w:rPr>
          <w:rFonts w:cs="Arial"/>
        </w:rPr>
        <w:t>М.А.Брагин</w:t>
      </w:r>
    </w:p>
    <w:p w:rsidR="00A74A9E" w:rsidRPr="00A74A9E" w:rsidRDefault="00A74A9E" w:rsidP="00A74A9E">
      <w:pPr>
        <w:tabs>
          <w:tab w:val="left" w:pos="0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0"/>
        </w:tabs>
        <w:ind w:firstLine="709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36"/>
      </w:tblGrid>
      <w:tr w:rsidR="00A74A9E" w:rsidRPr="00DC67BC" w:rsidTr="00DC67BC">
        <w:tc>
          <w:tcPr>
            <w:tcW w:w="4536" w:type="dxa"/>
            <w:shd w:val="clear" w:color="auto" w:fill="auto"/>
          </w:tcPr>
          <w:p w:rsidR="00A74A9E" w:rsidRPr="00A74A9E" w:rsidRDefault="00A74A9E" w:rsidP="00DC67BC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A74A9E">
              <w:rPr>
                <w:rFonts w:cs="Arial"/>
                <w:bCs/>
                <w:lang w:eastAsia="en-US"/>
              </w:rPr>
              <w:t>Приложение</w:t>
            </w:r>
          </w:p>
          <w:p w:rsidR="00A74A9E" w:rsidRPr="00A74A9E" w:rsidRDefault="00A74A9E" w:rsidP="00DC67BC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</w:p>
          <w:p w:rsidR="00A74A9E" w:rsidRPr="00A74A9E" w:rsidRDefault="00A74A9E" w:rsidP="00DC67BC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A74A9E">
              <w:rPr>
                <w:rFonts w:cs="Arial"/>
                <w:bCs/>
                <w:lang w:eastAsia="en-US"/>
              </w:rPr>
              <w:t>УТВЕРЖДЕН</w:t>
            </w:r>
          </w:p>
          <w:p w:rsidR="00A74A9E" w:rsidRPr="00A74A9E" w:rsidRDefault="00A74A9E" w:rsidP="00DC67BC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A74A9E">
              <w:rPr>
                <w:rFonts w:cs="Arial"/>
                <w:bCs/>
                <w:lang w:eastAsia="en-US"/>
              </w:rPr>
              <w:t>постановлением администрации Терновского муниципального района Воронежской области</w:t>
            </w:r>
          </w:p>
          <w:p w:rsidR="00A74A9E" w:rsidRPr="00A74A9E" w:rsidRDefault="00A74A9E" w:rsidP="00DC67BC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A74A9E">
              <w:rPr>
                <w:rFonts w:cs="Arial"/>
                <w:bCs/>
                <w:lang w:eastAsia="en-US"/>
              </w:rPr>
              <w:t>29 мая 2026г</w:t>
            </w:r>
            <w:r w:rsidRPr="00DC67BC">
              <w:rPr>
                <w:rFonts w:cs="Arial"/>
                <w:bCs/>
                <w:lang w:eastAsia="en-US"/>
              </w:rPr>
              <w:t xml:space="preserve"> </w:t>
            </w:r>
            <w:r w:rsidRPr="00A74A9E">
              <w:rPr>
                <w:rFonts w:cs="Arial"/>
                <w:bCs/>
                <w:lang w:eastAsia="en-US"/>
              </w:rPr>
              <w:t>№</w:t>
            </w:r>
            <w:r w:rsidRPr="00DC67BC">
              <w:rPr>
                <w:rFonts w:cs="Arial"/>
                <w:bCs/>
                <w:lang w:eastAsia="en-US"/>
              </w:rPr>
              <w:t xml:space="preserve"> 246</w:t>
            </w:r>
          </w:p>
          <w:p w:rsidR="00A74A9E" w:rsidRPr="00A74A9E" w:rsidRDefault="00A74A9E" w:rsidP="00DC67BC">
            <w:pPr>
              <w:autoSpaceDE w:val="0"/>
              <w:autoSpaceDN w:val="0"/>
              <w:adjustRightInd w:val="0"/>
              <w:ind w:firstLine="709"/>
              <w:rPr>
                <w:rFonts w:eastAsia="Calibri" w:cs="Arial"/>
                <w:lang w:eastAsia="en-US"/>
              </w:rPr>
            </w:pPr>
          </w:p>
        </w:tc>
      </w:tr>
    </w:tbl>
    <w:p w:rsidR="00A74A9E" w:rsidRPr="00A74A9E" w:rsidRDefault="00A74A9E" w:rsidP="00A74A9E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A74A9E" w:rsidRPr="00A74A9E" w:rsidRDefault="00A74A9E" w:rsidP="00A74A9E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A74A9E" w:rsidRPr="00A74A9E" w:rsidRDefault="00A74A9E" w:rsidP="00A74A9E">
      <w:pPr>
        <w:ind w:firstLine="709"/>
        <w:jc w:val="center"/>
        <w:rPr>
          <w:rFonts w:eastAsia="Calibri" w:cs="Arial"/>
          <w:bCs/>
          <w:lang w:eastAsia="en-US"/>
        </w:rPr>
      </w:pPr>
      <w:bookmarkStart w:id="1" w:name="P30"/>
      <w:bookmarkStart w:id="2" w:name="_Hlk224828294"/>
      <w:bookmarkEnd w:id="1"/>
      <w:r w:rsidRPr="00A74A9E">
        <w:rPr>
          <w:rFonts w:eastAsia="Calibri" w:cs="Arial"/>
          <w:bCs/>
        </w:rPr>
        <w:t xml:space="preserve">Порядок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A74A9E">
        <w:rPr>
          <w:rFonts w:cs="Arial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 на территории</w:t>
      </w:r>
      <w:r w:rsidRPr="00A74A9E">
        <w:rPr>
          <w:rFonts w:eastAsia="Calibri" w:cs="Arial"/>
          <w:bCs/>
          <w:lang w:eastAsia="en-US"/>
        </w:rPr>
        <w:t xml:space="preserve"> Терновского муниципального района Воронежской области</w:t>
      </w:r>
    </w:p>
    <w:p w:rsidR="00A74A9E" w:rsidRPr="00A74A9E" w:rsidRDefault="00A74A9E" w:rsidP="00A74A9E">
      <w:pPr>
        <w:ind w:firstLine="709"/>
        <w:jc w:val="center"/>
        <w:rPr>
          <w:rFonts w:eastAsia="Calibri" w:cs="Arial"/>
          <w:bCs/>
        </w:rPr>
      </w:pPr>
    </w:p>
    <w:bookmarkEnd w:id="2"/>
    <w:p w:rsidR="00A74A9E" w:rsidRPr="00A74A9E" w:rsidRDefault="00A74A9E" w:rsidP="00A74A9E">
      <w:pPr>
        <w:numPr>
          <w:ilvl w:val="0"/>
          <w:numId w:val="2"/>
        </w:numPr>
        <w:ind w:left="0" w:firstLine="709"/>
        <w:rPr>
          <w:rFonts w:eastAsia="Calibri" w:cs="Arial"/>
          <w:bCs/>
        </w:rPr>
      </w:pPr>
      <w:r w:rsidRPr="00A74A9E">
        <w:rPr>
          <w:rFonts w:eastAsia="Calibri" w:cs="Arial"/>
          <w:bCs/>
        </w:rPr>
        <w:t>Общие положения</w:t>
      </w:r>
    </w:p>
    <w:p w:rsidR="00A74A9E" w:rsidRPr="00A74A9E" w:rsidRDefault="00A74A9E" w:rsidP="00A74A9E">
      <w:pPr>
        <w:numPr>
          <w:ilvl w:val="1"/>
          <w:numId w:val="2"/>
        </w:numPr>
        <w:ind w:left="0" w:firstLine="709"/>
        <w:rPr>
          <w:rFonts w:cs="Arial"/>
        </w:rPr>
      </w:pPr>
      <w:r w:rsidRPr="00A74A9E">
        <w:rPr>
          <w:rFonts w:cs="Arial"/>
        </w:rPr>
        <w:t>Настоящий Порядок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 (далее – ОО).</w:t>
      </w:r>
    </w:p>
    <w:p w:rsidR="00A74A9E" w:rsidRPr="00A74A9E" w:rsidRDefault="00A74A9E" w:rsidP="00A74A9E">
      <w:pPr>
        <w:numPr>
          <w:ilvl w:val="1"/>
          <w:numId w:val="2"/>
        </w:numPr>
        <w:ind w:left="0" w:firstLine="709"/>
        <w:rPr>
          <w:rFonts w:cs="Arial"/>
        </w:rPr>
      </w:pPr>
      <w:r w:rsidRPr="00A74A9E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</w:t>
      </w:r>
      <w:r w:rsidRPr="00A74A9E">
        <w:rPr>
          <w:rFonts w:cs="Arial"/>
        </w:rPr>
        <w:lastRenderedPageBreak/>
        <w:t xml:space="preserve">исключения из добровольческих формирований, предусмотренных </w:t>
      </w:r>
      <w:hyperlink r:id="rId10" w:tgtFrame="Logical" w:history="1">
        <w:r w:rsidRPr="00A74A9E">
          <w:rPr>
            <w:rStyle w:val="a5"/>
            <w:rFonts w:cs="Arial"/>
          </w:rPr>
          <w:t>Федеральным законом</w:t>
        </w:r>
      </w:hyperlink>
      <w:r w:rsidRPr="00A74A9E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1.3. Членами семьи признаются: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а) супруг (супруга);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</w:t>
      </w:r>
      <w:hyperlink r:id="rId11" w:tgtFrame="Logical" w:history="1">
        <w:r w:rsidRPr="00A74A9E">
          <w:rPr>
            <w:rStyle w:val="a5"/>
            <w:rFonts w:cs="Arial"/>
          </w:rPr>
          <w:t>Семейного кодекса</w:t>
        </w:r>
      </w:hyperlink>
      <w:r w:rsidRPr="00A74A9E">
        <w:rPr>
          <w:rFonts w:cs="Arial"/>
        </w:rPr>
        <w:t xml:space="preserve"> Российской Федерации;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в) дети старше 18 лет, ставшие инвалидами до достижения ими возраста 18 лет;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1.4. Получатели меры поддержки – дети лиц, указанных в подпунктах «а» - «в» пункта 1.2 настоящего Порядка (далее – дети участников СВО), обучающиеся в муниципальных общеобразовательных организациях Терновского муниципального района Воронежской области (далее – ОО).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1.5. 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1.6. Предоставление меры поддержки осуществляется без взимания платы.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1.7. Учет предоставления меры поддержки осуществляется 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ind w:firstLine="709"/>
        <w:rPr>
          <w:rFonts w:cs="Arial"/>
          <w:bCs/>
        </w:rPr>
      </w:pPr>
      <w:r w:rsidRPr="00A74A9E">
        <w:rPr>
          <w:rFonts w:cs="Arial"/>
        </w:rPr>
        <w:t xml:space="preserve">2. </w:t>
      </w:r>
      <w:r w:rsidRPr="00A74A9E">
        <w:rPr>
          <w:rFonts w:cs="Arial"/>
          <w:bCs/>
        </w:rPr>
        <w:t>Порядок обращения за предоставлением меры поддержки</w:t>
      </w:r>
    </w:p>
    <w:p w:rsidR="00A74A9E" w:rsidRPr="00A74A9E" w:rsidRDefault="00A74A9E" w:rsidP="00A74A9E">
      <w:pPr>
        <w:ind w:firstLine="709"/>
        <w:rPr>
          <w:rFonts w:cs="Arial"/>
          <w:bCs/>
        </w:rPr>
      </w:pP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2.1. Мера поддержки предоставляется в заявительном порядке.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</w:t>
      </w:r>
      <w:bookmarkStart w:id="3" w:name="_Hlk230169125"/>
      <w:r w:rsidRPr="00A74A9E">
        <w:rPr>
          <w:rFonts w:cs="Arial"/>
        </w:rPr>
        <w:t xml:space="preserve">в которую желает перевести ребенка </w:t>
      </w:r>
      <w:bookmarkEnd w:id="3"/>
      <w:r w:rsidRPr="00A74A9E">
        <w:rPr>
          <w:rFonts w:cs="Arial"/>
        </w:rPr>
        <w:t>участника СВО, администрацию Терновского муниципального района Воронежской области (Администрацию).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lastRenderedPageBreak/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2.3. Заявитель может подать документы в ОО, администрацию Терновского муниципального района Воронежской области (Администрацию) следующими способами (по выбору Заявителя):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на бумажном носителе посредством личного обращения в ОО, в которую желает перевести ребенка;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посредством почтового отправления;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2" w:tgtFrame="Logical" w:history="1">
        <w:r w:rsidRPr="00A74A9E">
          <w:rPr>
            <w:rStyle w:val="a5"/>
            <w:rFonts w:cs="Arial"/>
          </w:rPr>
          <w:t>постановлением</w:t>
        </w:r>
      </w:hyperlink>
      <w:r w:rsidRPr="00A74A9E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2.4. Документы и сведения, необходимые для предоставления меры поддержки: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2.4.1. Документы, подлежащие представлению Заявителем самостоятельно: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lastRenderedPageBreak/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ж) личное дело обучающегося;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з) справка о периоде обучения из исходной школы,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организации и подписью ее руководителя (уполномоченного им лица);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и) согласие на обработку персональных данных по форме согласно приложению № 2 к настоящему Порядку.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lastRenderedPageBreak/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2.8. Перевод детей участников СВО из одной образовательной организации, реализующей программы начального общего, основного общего и среднего общего образования, в другую организацию, осуществляется в соответствии с приказом Министерства просвещения Российской Федерации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ind w:firstLine="709"/>
        <w:rPr>
          <w:rFonts w:cs="Arial"/>
          <w:bCs/>
        </w:rPr>
      </w:pPr>
      <w:r w:rsidRPr="00A74A9E">
        <w:rPr>
          <w:rFonts w:cs="Arial"/>
          <w:bCs/>
        </w:rPr>
        <w:t>3. Условия предоставления (отказа в предоставлении)</w:t>
      </w:r>
    </w:p>
    <w:p w:rsidR="00A74A9E" w:rsidRPr="00A74A9E" w:rsidRDefault="00A74A9E" w:rsidP="00A74A9E">
      <w:pPr>
        <w:ind w:firstLine="709"/>
        <w:rPr>
          <w:rFonts w:cs="Arial"/>
          <w:bCs/>
        </w:rPr>
      </w:pPr>
      <w:r w:rsidRPr="00A74A9E">
        <w:rPr>
          <w:rFonts w:cs="Arial"/>
          <w:bCs/>
        </w:rPr>
        <w:t xml:space="preserve"> меры поддержки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подача запроса неуполномоченным лицом.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3.2. Основаниями для отказа в предоставлении меры поддержки являются: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- отсутствие сведений о группе инвалидности у родителя (законного представителя) ребенка, полученной вследствие увечья (ранения, травмы, контузии) </w:t>
      </w:r>
      <w:r w:rsidRPr="00A74A9E">
        <w:rPr>
          <w:rFonts w:cs="Arial"/>
        </w:rPr>
        <w:lastRenderedPageBreak/>
        <w:t>во время участия в СВО (в случае обращения после увольнения по состоянию здоровья);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отсутствие свободных мест в указанной в заявлении образовательной организации, реализующей программы начального общего, основного общего и среднего общего образования;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а) уведомление о предоставлении меры поддержки по форме согласно приложению № 3 к настоящему Порядку;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3.5.</w:t>
      </w:r>
      <w:r w:rsidRPr="00A74A9E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на бумажном носителе посредством личного обращения в ОО (Администрацию);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посредством почтового отправления;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на бумажном носителе посредством личного обращения в МФЦ;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lastRenderedPageBreak/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 электронной почте Заявителя;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посредством ЕПГУ либо Портала (при наличии технической возможности).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посредством почтового отправления;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- в МФЦ; 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- в ОО (Администрации).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A74A9E" w:rsidRPr="00A74A9E" w:rsidRDefault="00A74A9E" w:rsidP="00A74A9E">
      <w:pPr>
        <w:ind w:firstLine="709"/>
        <w:rPr>
          <w:rFonts w:eastAsia="Calibri" w:cs="Arial"/>
        </w:rPr>
      </w:pPr>
    </w:p>
    <w:p w:rsidR="00A74A9E" w:rsidRPr="00A74A9E" w:rsidRDefault="00A74A9E" w:rsidP="00A74A9E">
      <w:pPr>
        <w:ind w:firstLine="709"/>
        <w:rPr>
          <w:rFonts w:eastAsia="Calibri" w:cs="Arial"/>
        </w:rPr>
      </w:pPr>
    </w:p>
    <w:p w:rsidR="00A74A9E" w:rsidRPr="00A74A9E" w:rsidRDefault="00A74A9E" w:rsidP="00A74A9E">
      <w:pPr>
        <w:ind w:firstLine="709"/>
        <w:rPr>
          <w:rFonts w:eastAsia="Calibri" w:cs="Arial"/>
        </w:rPr>
      </w:pPr>
      <w:r w:rsidRPr="00A74A9E">
        <w:rPr>
          <w:rFonts w:eastAsia="Calibri" w:cs="Arial"/>
        </w:rPr>
        <w:t>4. Финансирование меры поддержки</w:t>
      </w:r>
    </w:p>
    <w:p w:rsidR="00A74A9E" w:rsidRPr="00A74A9E" w:rsidRDefault="00A74A9E" w:rsidP="00A74A9E">
      <w:pPr>
        <w:ind w:firstLine="709"/>
        <w:rPr>
          <w:rFonts w:eastAsia="Calibri" w:cs="Arial"/>
        </w:rPr>
      </w:pPr>
    </w:p>
    <w:p w:rsidR="00A74A9E" w:rsidRPr="00A74A9E" w:rsidRDefault="00A74A9E" w:rsidP="00A74A9E">
      <w:pPr>
        <w:ind w:firstLine="709"/>
        <w:rPr>
          <w:rFonts w:eastAsia="Calibri" w:cs="Arial"/>
          <w:bCs/>
          <w:lang w:eastAsia="en-US"/>
        </w:rPr>
      </w:pPr>
      <w:r w:rsidRPr="00A74A9E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A74A9E" w:rsidRPr="00A74A9E" w:rsidRDefault="00A74A9E" w:rsidP="00A74A9E">
      <w:pPr>
        <w:ind w:firstLine="709"/>
        <w:rPr>
          <w:rFonts w:eastAsia="Calibri" w:cs="Arial"/>
          <w:lang w:eastAsia="en-US"/>
        </w:rPr>
        <w:sectPr w:rsidR="00A74A9E" w:rsidRPr="00A74A9E" w:rsidSect="00A74A9E">
          <w:headerReference w:type="default" r:id="rId13"/>
          <w:headerReference w:type="first" r:id="rId14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A74A9E" w:rsidRPr="00A74A9E" w:rsidRDefault="00A74A9E" w:rsidP="00A74A9E">
      <w:pPr>
        <w:tabs>
          <w:tab w:val="left" w:pos="1134"/>
        </w:tabs>
        <w:ind w:firstLine="709"/>
        <w:jc w:val="right"/>
        <w:rPr>
          <w:rFonts w:cs="Arial"/>
        </w:rPr>
      </w:pPr>
      <w:r w:rsidRPr="00A74A9E">
        <w:rPr>
          <w:rFonts w:cs="Arial"/>
        </w:rPr>
        <w:lastRenderedPageBreak/>
        <w:t>Приложение № 1</w:t>
      </w:r>
    </w:p>
    <w:p w:rsidR="00A74A9E" w:rsidRPr="00A74A9E" w:rsidRDefault="00A74A9E" w:rsidP="00A74A9E">
      <w:pPr>
        <w:tabs>
          <w:tab w:val="left" w:pos="1134"/>
        </w:tabs>
        <w:ind w:firstLine="709"/>
        <w:rPr>
          <w:rFonts w:cs="Arial"/>
        </w:rPr>
      </w:pPr>
      <w:r w:rsidRPr="00A74A9E">
        <w:rPr>
          <w:rFonts w:cs="Arial"/>
        </w:rPr>
        <w:t>к</w:t>
      </w:r>
      <w:r>
        <w:rPr>
          <w:rFonts w:cs="Arial"/>
        </w:rPr>
        <w:t xml:space="preserve"> </w:t>
      </w:r>
      <w:r w:rsidRPr="00A74A9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СВО) преимущественного</w:t>
      </w:r>
      <w:r>
        <w:rPr>
          <w:rFonts w:cs="Arial"/>
        </w:rPr>
        <w:t xml:space="preserve"> </w:t>
      </w:r>
      <w:r w:rsidRPr="00A74A9E">
        <w:rPr>
          <w:rFonts w:cs="Arial"/>
        </w:rPr>
        <w:t>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A74A9E" w:rsidRPr="00A74A9E" w:rsidRDefault="00A74A9E" w:rsidP="00A74A9E">
      <w:pPr>
        <w:tabs>
          <w:tab w:val="left" w:pos="1134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ФОРМА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Руководителю 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(наименование муниципального образовательного учреждения)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Заявление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A74A9E">
        <w:rPr>
          <w:rFonts w:cs="Arial"/>
        </w:rPr>
        <w:t>______________________________________________________________________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 w:rsidRPr="00A74A9E">
        <w:rPr>
          <w:rFonts w:cs="Arial"/>
        </w:rPr>
        <w:t>(фамилия, имя, отчество (при наличии) заявителя), дата рождения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A74A9E">
        <w:rPr>
          <w:rFonts w:cs="Arial"/>
        </w:rPr>
        <w:t>________________________________________________________________________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 xml:space="preserve">тел.: 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A74A9E">
        <w:rPr>
          <w:rFonts w:cs="Arial"/>
        </w:rPr>
        <w:t>______________________________________________________________________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 xml:space="preserve">адрес электронной почты (при наличии): 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866"/>
      </w:tblGrid>
      <w:tr w:rsidR="00A74A9E" w:rsidRPr="00A74A9E" w:rsidTr="00A74A9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Дата выдачи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</w:tr>
      <w:tr w:rsidR="00A74A9E" w:rsidRPr="00A74A9E" w:rsidTr="00A74A9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Серия и номер документа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</w:tr>
      <w:tr w:rsidR="00A74A9E" w:rsidRPr="00A74A9E" w:rsidTr="00A74A9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Кем выдан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</w:tr>
    </w:tbl>
    <w:p w:rsidR="00A74A9E" w:rsidRPr="00A74A9E" w:rsidRDefault="00A74A9E" w:rsidP="00A74A9E">
      <w:pPr>
        <w:ind w:firstLine="709"/>
        <w:contextualSpacing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1997"/>
        <w:gridCol w:w="7657"/>
      </w:tblGrid>
      <w:tr w:rsidR="00A74A9E" w:rsidRPr="00A74A9E" w:rsidTr="00A74A9E">
        <w:trPr>
          <w:trHeight w:val="240"/>
        </w:trPr>
        <w:tc>
          <w:tcPr>
            <w:tcW w:w="1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Данные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законного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представителя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или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уполномоченного представителя</w:t>
            </w: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Ф.И.О., дата рождения</w:t>
            </w:r>
          </w:p>
        </w:tc>
      </w:tr>
      <w:tr w:rsidR="00A74A9E" w:rsidRPr="00A74A9E" w:rsidTr="00A74A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Телефон: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(служебный/домашний/мобильный)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Наименование и реквизиты документа, удостоверяющего личность:</w:t>
            </w:r>
          </w:p>
        </w:tc>
      </w:tr>
      <w:tr w:rsidR="00A74A9E" w:rsidRPr="00A74A9E" w:rsidTr="00A74A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</w:tr>
      <w:tr w:rsidR="00A74A9E" w:rsidRPr="00A74A9E" w:rsidTr="00A74A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A74A9E" w:rsidRPr="00A74A9E" w:rsidTr="00A74A9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> </w:t>
            </w:r>
          </w:p>
        </w:tc>
      </w:tr>
    </w:tbl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 xml:space="preserve"> Прошу предоставить моему ребенку (моим детям) 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1)_________________________________________________________________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(указывается ФИО, год рождения)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>Преимущественное право на перевод в</w:t>
      </w:r>
      <w:r>
        <w:rPr>
          <w:rFonts w:cs="Arial"/>
        </w:rPr>
        <w:t xml:space="preserve"> </w:t>
      </w:r>
      <w:r w:rsidRPr="00A74A9E">
        <w:rPr>
          <w:rFonts w:cs="Arial"/>
        </w:rPr>
        <w:t>_____________________________________________________________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 xml:space="preserve">(указывается наименование образовательной организации) 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A74A9E">
        <w:rPr>
          <w:rFonts w:cs="Arial"/>
        </w:rPr>
        <w:t xml:space="preserve">Способ получения решения о предоставлении (об отказе в предоставлении) меры поддержки: </w:t>
      </w:r>
    </w:p>
    <w:p w:rsidR="00A74A9E" w:rsidRPr="00A74A9E" w:rsidRDefault="00A74A9E" w:rsidP="00A74A9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bookmarkStart w:id="4" w:name="_Hlk230162232"/>
      <w:r w:rsidRPr="00A74A9E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A74A9E" w:rsidRPr="00A74A9E" w:rsidRDefault="00A74A9E" w:rsidP="00A74A9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A74A9E">
        <w:rPr>
          <w:rFonts w:eastAsia="Calibri" w:cs="Arial"/>
          <w:lang w:eastAsia="en-US"/>
        </w:rPr>
        <w:t>посредством почтового отправления;</w:t>
      </w:r>
    </w:p>
    <w:p w:rsidR="00A74A9E" w:rsidRPr="00A74A9E" w:rsidRDefault="00A74A9E" w:rsidP="00A74A9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A74A9E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A74A9E" w:rsidRPr="00A74A9E" w:rsidRDefault="00A74A9E" w:rsidP="00A74A9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A74A9E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4"/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>К заявлению прилагаю: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 xml:space="preserve">1. 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>Дата _________________________</w:t>
      </w:r>
      <w:r>
        <w:rPr>
          <w:rFonts w:cs="Arial"/>
        </w:rPr>
        <w:t xml:space="preserve"> </w:t>
      </w:r>
      <w:r w:rsidRPr="00A74A9E">
        <w:rPr>
          <w:rFonts w:cs="Arial"/>
        </w:rPr>
        <w:t>Подпись заявителя _______________________</w:t>
      </w:r>
    </w:p>
    <w:p w:rsidR="00A74A9E" w:rsidRPr="00A74A9E" w:rsidRDefault="00A74A9E" w:rsidP="00A74A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A74A9E" w:rsidRPr="00A74A9E" w:rsidTr="00DC67BC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rPr>
                <w:rFonts w:cs="Arial"/>
              </w:rPr>
            </w:pPr>
            <w:r w:rsidRPr="00A74A9E">
              <w:rPr>
                <w:rFonts w:cs="Arial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4A9E" w:rsidRPr="00A74A9E" w:rsidRDefault="00A74A9E" w:rsidP="00A74A9E">
            <w:pPr>
              <w:ind w:firstLine="0"/>
              <w:rPr>
                <w:rFonts w:cs="Arial"/>
              </w:rPr>
            </w:pPr>
            <w:r w:rsidRPr="00A74A9E">
              <w:rPr>
                <w:rFonts w:cs="Arial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A74A9E" w:rsidRPr="00A74A9E" w:rsidRDefault="00A74A9E" w:rsidP="00A74A9E">
      <w:pPr>
        <w:tabs>
          <w:tab w:val="left" w:pos="1134"/>
        </w:tabs>
        <w:ind w:firstLine="709"/>
        <w:jc w:val="right"/>
        <w:rPr>
          <w:rFonts w:cs="Arial"/>
        </w:rPr>
      </w:pPr>
      <w:r w:rsidRPr="00A74A9E">
        <w:rPr>
          <w:rFonts w:cs="Arial"/>
        </w:rPr>
        <w:br w:type="page"/>
      </w:r>
      <w:r w:rsidRPr="00A74A9E">
        <w:rPr>
          <w:rFonts w:cs="Arial"/>
        </w:rPr>
        <w:lastRenderedPageBreak/>
        <w:t>Приложение № 2</w:t>
      </w:r>
    </w:p>
    <w:p w:rsidR="00A74A9E" w:rsidRPr="00A74A9E" w:rsidRDefault="00A74A9E" w:rsidP="00A74A9E">
      <w:pPr>
        <w:tabs>
          <w:tab w:val="left" w:pos="1134"/>
        </w:tabs>
        <w:ind w:firstLine="709"/>
        <w:rPr>
          <w:rFonts w:cs="Arial"/>
        </w:rPr>
      </w:pPr>
      <w:r w:rsidRPr="00A74A9E">
        <w:rPr>
          <w:rFonts w:cs="Arial"/>
        </w:rPr>
        <w:t>к</w:t>
      </w:r>
      <w:r>
        <w:rPr>
          <w:rFonts w:cs="Arial"/>
        </w:rPr>
        <w:t xml:space="preserve"> </w:t>
      </w:r>
      <w:r w:rsidRPr="00A74A9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2"/>
        <w:gridCol w:w="352"/>
        <w:gridCol w:w="3662"/>
        <w:gridCol w:w="2483"/>
      </w:tblGrid>
      <w:tr w:rsidR="00A74A9E" w:rsidRPr="00A74A9E" w:rsidTr="00A74A9E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ЗАЯВЛЕНИЕ-СОГЛАСИЕ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на обработку персональных данных</w:t>
            </w:r>
          </w:p>
        </w:tc>
      </w:tr>
      <w:tr w:rsidR="00A74A9E" w:rsidRPr="00A74A9E" w:rsidTr="00A74A9E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Я, ____________________________________________________________________,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зарегистрирован(а) по адресу: __________________________________________,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паспорт или иной документ, удостоверяющий личность: _________________________________________________________________________,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(наименование документа, серия, №, сведения о дате выдачи документа и выдавшем его органе)</w:t>
            </w:r>
          </w:p>
          <w:p w:rsidR="00A74A9E" w:rsidRPr="00A74A9E" w:rsidRDefault="00A74A9E" w:rsidP="00A74A9E">
            <w:pPr>
              <w:ind w:firstLine="0"/>
              <w:contextualSpacing/>
              <w:rPr>
                <w:rFonts w:cs="Arial"/>
              </w:rPr>
            </w:pPr>
            <w:r w:rsidRPr="00A74A9E">
              <w:rPr>
                <w:rFonts w:cs="Arial"/>
              </w:rPr>
              <w:t xml:space="preserve">в соответствии со статьей 9 </w:t>
            </w:r>
            <w:hyperlink r:id="rId15" w:tgtFrame="Logical" w:history="1">
              <w:r w:rsidRPr="00A74A9E">
                <w:rPr>
                  <w:rStyle w:val="a5"/>
                  <w:rFonts w:cs="Arial"/>
                </w:rPr>
                <w:t>Федерального закона</w:t>
              </w:r>
            </w:hyperlink>
            <w:r w:rsidRPr="00A74A9E">
              <w:rPr>
                <w:rFonts w:cs="Arial"/>
              </w:rPr>
              <w:t xml:space="preserve">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образование», а именно: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фамилия, имя, отчество;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день, месяц, год и место рождения;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документ, удостоверяющий личность и его реквизиты;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телефонный номер (домашний, рабочий, мобильный), адрес электронной почты;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- иные сведения, указанные в заявлении и в приложенных к нему документах.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_____________________________________________________________,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(наименование оператора)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расположенному по адресу: ____________________________________________,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с целью назначения __________________________________________________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A74A9E">
              <w:rPr>
                <w:rFonts w:eastAsia="Calibri" w:cs="Arial"/>
                <w:lang w:eastAsia="en-US"/>
              </w:rPr>
              <w:t>(указывается мера поддержки).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 xml:space="preserve"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</w:t>
            </w:r>
            <w:r w:rsidRPr="00A74A9E">
              <w:rPr>
                <w:rFonts w:eastAsia="Calibri" w:cs="Arial"/>
                <w:lang w:eastAsia="en-US"/>
              </w:rPr>
              <w:lastRenderedPageBreak/>
              <w:t>законодательством Российской Федерации, в том числе после достижения цели обработки персональных данных.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A74A9E" w:rsidRPr="00A74A9E" w:rsidTr="00A74A9E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lastRenderedPageBreak/>
              <w:t>"___" _______________ _______ г.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Субъект персональных данных:</w:t>
            </w:r>
          </w:p>
        </w:tc>
      </w:tr>
      <w:tr w:rsidR="00A74A9E" w:rsidRPr="00A74A9E" w:rsidTr="00A74A9E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_________________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/__________________________</w:t>
            </w:r>
          </w:p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A74A9E">
              <w:rPr>
                <w:rFonts w:eastAsia="Calibri" w:cs="Arial"/>
                <w:lang w:eastAsia="en-US"/>
              </w:rPr>
              <w:t>(Ф.И.О.)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A74A9E" w:rsidRPr="00A74A9E" w:rsidRDefault="00A74A9E" w:rsidP="00A74A9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</w:tbl>
    <w:p w:rsidR="00A74A9E" w:rsidRPr="00A74A9E" w:rsidRDefault="00A74A9E" w:rsidP="00A74A9E">
      <w:pPr>
        <w:ind w:firstLine="709"/>
        <w:rPr>
          <w:rFonts w:eastAsia="Calibri" w:cs="Arial"/>
        </w:rPr>
        <w:sectPr w:rsidR="00A74A9E" w:rsidRPr="00A74A9E" w:rsidSect="00A74A9E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  <w:r w:rsidRPr="00A74A9E">
        <w:rPr>
          <w:rFonts w:eastAsia="Calibri" w:cs="Arial"/>
        </w:rPr>
        <w:lastRenderedPageBreak/>
        <w:t xml:space="preserve">Приложение № 3 к Порядку </w:t>
      </w: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  <w:r w:rsidRPr="00A74A9E">
        <w:rPr>
          <w:rFonts w:eastAsia="Calibri" w:cs="Arial"/>
        </w:rPr>
        <w:t>Форма</w:t>
      </w:r>
    </w:p>
    <w:p w:rsidR="00A74A9E" w:rsidRPr="00A74A9E" w:rsidRDefault="00A74A9E" w:rsidP="00A74A9E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74A9E">
        <w:rPr>
          <w:rFonts w:cs="Arial"/>
        </w:rPr>
        <w:t xml:space="preserve">Наименование 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74A9E">
        <w:rPr>
          <w:rFonts w:cs="Arial"/>
        </w:rPr>
        <w:t xml:space="preserve">органа местного самоуправления 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bookmarkStart w:id="5" w:name="Par3502"/>
      <w:bookmarkEnd w:id="5"/>
      <w:r w:rsidRPr="00A74A9E">
        <w:rPr>
          <w:rFonts w:cs="Arial"/>
        </w:rPr>
        <w:t>Кому: ___________________________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</w:rPr>
        <w:t>Уведомление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</w:rPr>
        <w:t>о предоставлении меры поддержки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  <w:bCs/>
        </w:rPr>
        <w:t>«</w:t>
      </w:r>
      <w:r w:rsidRPr="00A74A9E">
        <w:rPr>
          <w:rFonts w:eastAsia="Calibri" w:cs="Arial"/>
          <w:bCs/>
        </w:rPr>
        <w:t>Предоставление п</w:t>
      </w:r>
      <w:r w:rsidRPr="00A74A9E">
        <w:rPr>
          <w:rFonts w:cs="Arial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A74A9E">
        <w:rPr>
          <w:rFonts w:cs="Arial"/>
          <w:bCs/>
        </w:rPr>
        <w:t>»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A74A9E">
        <w:rPr>
          <w:rFonts w:cs="Arial"/>
        </w:rPr>
        <w:t>№ _____________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A74A9E">
        <w:rPr>
          <w:rFonts w:cs="Arial"/>
        </w:rPr>
        <w:t>и</w:t>
      </w:r>
      <w:r>
        <w:rPr>
          <w:rFonts w:cs="Arial"/>
        </w:rPr>
        <w:t xml:space="preserve"> </w:t>
      </w:r>
      <w:r w:rsidRPr="00A74A9E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A74A9E">
        <w:rPr>
          <w:rFonts w:cs="Arial"/>
        </w:rPr>
        <w:t>к</w:t>
      </w:r>
      <w:r>
        <w:rPr>
          <w:rFonts w:cs="Arial"/>
        </w:rPr>
        <w:t xml:space="preserve"> </w:t>
      </w:r>
      <w:r w:rsidRPr="00A74A9E">
        <w:rPr>
          <w:rFonts w:cs="Arial"/>
        </w:rPr>
        <w:t>нему</w:t>
      </w:r>
      <w:r>
        <w:rPr>
          <w:rFonts w:cs="Arial"/>
        </w:rPr>
        <w:t xml:space="preserve"> </w:t>
      </w:r>
      <w:r w:rsidRPr="00A74A9E">
        <w:rPr>
          <w:rFonts w:cs="Arial"/>
        </w:rPr>
        <w:t>документы,</w:t>
      </w:r>
      <w:r>
        <w:rPr>
          <w:rFonts w:cs="Arial"/>
        </w:rPr>
        <w:t xml:space="preserve"> </w:t>
      </w:r>
      <w:r w:rsidRPr="00A74A9E">
        <w:rPr>
          <w:rFonts w:cs="Arial"/>
        </w:rPr>
        <w:t>МБОУ</w:t>
      </w:r>
      <w:r>
        <w:rPr>
          <w:rFonts w:cs="Arial"/>
        </w:rPr>
        <w:t xml:space="preserve"> </w:t>
      </w:r>
      <w:r w:rsidRPr="00A74A9E">
        <w:rPr>
          <w:rFonts w:cs="Arial"/>
        </w:rPr>
        <w:t>принято решение предоставить Вашему ребенку: ________________________________________ место в МБОУ_______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>
        <w:rPr>
          <w:rFonts w:cs="Arial"/>
        </w:rPr>
        <w:t xml:space="preserve"> </w:t>
      </w:r>
      <w:r w:rsidRPr="00A74A9E">
        <w:rPr>
          <w:rFonts w:cs="Arial"/>
        </w:rPr>
        <w:t>(Ф.И.О.</w:t>
      </w:r>
      <w:r w:rsidRPr="00A74A9E">
        <w:rPr>
          <w:rFonts w:cs="Arial"/>
          <w:spacing w:val="-20"/>
        </w:rPr>
        <w:t>, дата рождения ребенка)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  <w:spacing w:val="-20"/>
        </w:rPr>
        <w:t xml:space="preserve">с «_____» ____________ 20__ г. 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eastAsia="Calibri" w:cs="Arial"/>
        </w:rPr>
      </w:pPr>
      <w:r w:rsidRPr="00A74A9E">
        <w:rPr>
          <w:rFonts w:eastAsia="Calibri" w:cs="Arial"/>
        </w:rPr>
        <w:t>_____________________</w:t>
      </w:r>
      <w:r>
        <w:rPr>
          <w:rFonts w:eastAsia="Calibri" w:cs="Arial"/>
        </w:rPr>
        <w:t xml:space="preserve"> </w:t>
      </w:r>
      <w:r w:rsidRPr="00A74A9E">
        <w:rPr>
          <w:rFonts w:eastAsia="Calibri" w:cs="Arial"/>
        </w:rPr>
        <w:t>_________________</w:t>
      </w:r>
      <w:r>
        <w:rPr>
          <w:rFonts w:eastAsia="Calibri" w:cs="Arial"/>
        </w:rPr>
        <w:t xml:space="preserve"> </w:t>
      </w:r>
      <w:r w:rsidRPr="00A74A9E">
        <w:rPr>
          <w:rFonts w:eastAsia="Calibri" w:cs="Arial"/>
        </w:rPr>
        <w:t>________________________</w:t>
      </w:r>
    </w:p>
    <w:p w:rsidR="00A74A9E" w:rsidRPr="00A74A9E" w:rsidRDefault="00A74A9E" w:rsidP="00A74A9E">
      <w:pPr>
        <w:adjustRightInd w:val="0"/>
        <w:ind w:firstLine="709"/>
        <w:rPr>
          <w:rFonts w:eastAsia="Calibri" w:cs="Arial"/>
        </w:rPr>
      </w:pPr>
      <w:r>
        <w:rPr>
          <w:rFonts w:eastAsia="Calibri" w:cs="Arial"/>
        </w:rPr>
        <w:t xml:space="preserve"> </w:t>
      </w:r>
      <w:r w:rsidRPr="00A74A9E">
        <w:rPr>
          <w:rFonts w:eastAsia="Calibri" w:cs="Arial"/>
        </w:rPr>
        <w:t>(должность лица,</w:t>
      </w:r>
      <w:r>
        <w:rPr>
          <w:rFonts w:eastAsia="Calibri" w:cs="Arial"/>
        </w:rPr>
        <w:t xml:space="preserve"> </w:t>
      </w:r>
      <w:r w:rsidRPr="00A74A9E">
        <w:rPr>
          <w:rFonts w:eastAsia="Calibri" w:cs="Arial"/>
        </w:rPr>
        <w:t>(подпись)</w:t>
      </w:r>
      <w:r>
        <w:rPr>
          <w:rFonts w:eastAsia="Calibri" w:cs="Arial"/>
        </w:rPr>
        <w:t xml:space="preserve"> </w:t>
      </w:r>
      <w:r w:rsidRPr="00A74A9E">
        <w:rPr>
          <w:rFonts w:eastAsia="Calibri" w:cs="Arial"/>
        </w:rPr>
        <w:t>(расшифровка подписи) подписавшего уведомление)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A74A9E" w:rsidRPr="00A74A9E" w:rsidSect="00A74A9E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  <w:r w:rsidRPr="00A74A9E">
        <w:rPr>
          <w:rFonts w:eastAsia="Calibri" w:cs="Arial"/>
        </w:rPr>
        <w:lastRenderedPageBreak/>
        <w:t xml:space="preserve">Приложение № 4 к Порядку </w:t>
      </w: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</w:p>
    <w:p w:rsidR="00A74A9E" w:rsidRPr="00A74A9E" w:rsidRDefault="00A74A9E" w:rsidP="00A74A9E">
      <w:pPr>
        <w:ind w:firstLine="709"/>
        <w:jc w:val="right"/>
        <w:rPr>
          <w:rFonts w:eastAsia="Calibri" w:cs="Arial"/>
        </w:rPr>
      </w:pPr>
      <w:r w:rsidRPr="00A74A9E">
        <w:rPr>
          <w:rFonts w:eastAsia="Calibri" w:cs="Arial"/>
        </w:rPr>
        <w:t>Форма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74A9E">
        <w:rPr>
          <w:rFonts w:cs="Arial"/>
        </w:rPr>
        <w:t>Наименование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74A9E">
        <w:rPr>
          <w:rFonts w:cs="Arial"/>
        </w:rPr>
        <w:t xml:space="preserve">органа местного самоуправления 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74A9E">
        <w:rPr>
          <w:rFonts w:cs="Arial"/>
        </w:rPr>
        <w:t>Кому: ___________________________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</w:rPr>
        <w:t>Уведомление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  <w:bCs/>
        </w:rPr>
        <w:t xml:space="preserve">об отказе </w:t>
      </w:r>
      <w:r w:rsidRPr="00A74A9E">
        <w:rPr>
          <w:rFonts w:cs="Arial"/>
        </w:rPr>
        <w:t>предоставлении меры поддержки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74A9E">
        <w:rPr>
          <w:rFonts w:cs="Arial"/>
          <w:bCs/>
        </w:rPr>
        <w:t>«</w:t>
      </w:r>
      <w:r w:rsidRPr="00A74A9E">
        <w:rPr>
          <w:rFonts w:eastAsia="Calibri" w:cs="Arial"/>
          <w:bCs/>
        </w:rPr>
        <w:t>Предоставление п</w:t>
      </w:r>
      <w:r w:rsidRPr="00A74A9E">
        <w:rPr>
          <w:rFonts w:cs="Arial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A74A9E">
        <w:rPr>
          <w:rFonts w:cs="Arial"/>
          <w:bCs/>
        </w:rPr>
        <w:t>»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A74A9E">
        <w:rPr>
          <w:rFonts w:cs="Arial"/>
        </w:rPr>
        <w:t>№ _____________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Вам</w:t>
      </w:r>
      <w:r w:rsidRPr="00A74A9E">
        <w:rPr>
          <w:rFonts w:cs="Arial"/>
          <w:spacing w:val="45"/>
        </w:rPr>
        <w:t xml:space="preserve"> </w:t>
      </w:r>
      <w:r w:rsidRPr="00A74A9E">
        <w:rPr>
          <w:rFonts w:cs="Arial"/>
        </w:rPr>
        <w:t>отказано</w:t>
      </w:r>
      <w:r w:rsidRPr="00A74A9E">
        <w:rPr>
          <w:rFonts w:cs="Arial"/>
          <w:spacing w:val="46"/>
        </w:rPr>
        <w:t xml:space="preserve"> </w:t>
      </w:r>
      <w:r w:rsidRPr="00A74A9E">
        <w:rPr>
          <w:rFonts w:cs="Arial"/>
        </w:rPr>
        <w:t>в</w:t>
      </w:r>
      <w:r w:rsidRPr="00A74A9E">
        <w:rPr>
          <w:rFonts w:cs="Arial"/>
          <w:spacing w:val="47"/>
        </w:rPr>
        <w:t xml:space="preserve"> </w:t>
      </w:r>
      <w:r w:rsidRPr="00A74A9E">
        <w:rPr>
          <w:rFonts w:cs="Arial"/>
        </w:rPr>
        <w:t>предоставлении</w:t>
      </w:r>
      <w:r w:rsidRPr="00A74A9E">
        <w:rPr>
          <w:rFonts w:cs="Arial"/>
          <w:spacing w:val="45"/>
        </w:rPr>
        <w:t xml:space="preserve"> </w:t>
      </w:r>
      <w:r w:rsidRPr="00A74A9E">
        <w:rPr>
          <w:rFonts w:cs="Arial"/>
        </w:rPr>
        <w:t>меры поддержки по</w:t>
      </w:r>
      <w:r w:rsidRPr="00A74A9E">
        <w:rPr>
          <w:rFonts w:cs="Arial"/>
          <w:spacing w:val="43"/>
        </w:rPr>
        <w:t xml:space="preserve"> </w:t>
      </w:r>
      <w:r w:rsidRPr="00A74A9E">
        <w:rPr>
          <w:rFonts w:cs="Arial"/>
        </w:rPr>
        <w:t>заявлению от ________20__ г.</w:t>
      </w:r>
      <w:r>
        <w:rPr>
          <w:rFonts w:cs="Arial"/>
        </w:rPr>
        <w:t xml:space="preserve"> </w:t>
      </w:r>
      <w:r w:rsidRPr="00A74A9E">
        <w:rPr>
          <w:rFonts w:cs="Arial"/>
        </w:rPr>
        <w:t>по причине __________________________________________</w:t>
      </w:r>
    </w:p>
    <w:p w:rsidR="00A74A9E" w:rsidRPr="00A74A9E" w:rsidRDefault="00A74A9E" w:rsidP="00A74A9E">
      <w:pPr>
        <w:ind w:firstLine="709"/>
        <w:rPr>
          <w:rFonts w:eastAsia="Calibri" w:cs="Arial"/>
        </w:rPr>
      </w:pPr>
      <w:r w:rsidRPr="00A74A9E">
        <w:rPr>
          <w:rFonts w:cs="Arial"/>
        </w:rPr>
        <w:t>__________________________________________________________________.</w:t>
      </w:r>
      <w:r>
        <w:rPr>
          <w:rFonts w:cs="Arial"/>
        </w:rPr>
        <w:t xml:space="preserve"> </w:t>
      </w:r>
      <w:r w:rsidRPr="00A74A9E">
        <w:rPr>
          <w:rFonts w:eastAsia="Calibri" w:cs="Arial"/>
        </w:rPr>
        <w:t>(основание(я), предусмотренное(ые) Порядком)</w:t>
      </w:r>
    </w:p>
    <w:p w:rsidR="00A74A9E" w:rsidRPr="00A74A9E" w:rsidRDefault="00A74A9E" w:rsidP="00A74A9E">
      <w:pPr>
        <w:ind w:firstLine="709"/>
        <w:rPr>
          <w:rFonts w:cs="Arial"/>
        </w:rPr>
      </w:pP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Вам необходимо _______________________________________________ __________________________________________________________________.</w:t>
      </w:r>
    </w:p>
    <w:p w:rsidR="00A74A9E" w:rsidRPr="00A74A9E" w:rsidRDefault="00A74A9E" w:rsidP="00A74A9E">
      <w:pPr>
        <w:ind w:firstLine="709"/>
        <w:rPr>
          <w:rFonts w:cs="Arial"/>
        </w:rPr>
      </w:pPr>
      <w:r w:rsidRPr="00A74A9E">
        <w:rPr>
          <w:rFonts w:cs="Arial"/>
        </w:rPr>
        <w:t>(порядок действий, которые необходимо</w:t>
      </w:r>
      <w:r w:rsidRPr="00A74A9E">
        <w:rPr>
          <w:rFonts w:cs="Arial"/>
          <w:spacing w:val="2"/>
        </w:rPr>
        <w:t xml:space="preserve"> </w:t>
      </w:r>
      <w:r w:rsidRPr="00A74A9E">
        <w:rPr>
          <w:rFonts w:cs="Arial"/>
        </w:rPr>
        <w:t>выполнить заявителю</w:t>
      </w:r>
      <w:r w:rsidRPr="00A74A9E">
        <w:rPr>
          <w:rFonts w:cs="Arial"/>
          <w:spacing w:val="1"/>
        </w:rPr>
        <w:t xml:space="preserve"> </w:t>
      </w:r>
      <w:r w:rsidRPr="00A74A9E">
        <w:rPr>
          <w:rFonts w:cs="Arial"/>
        </w:rPr>
        <w:t>для</w:t>
      </w:r>
      <w:r w:rsidRPr="00A74A9E">
        <w:rPr>
          <w:rFonts w:cs="Arial"/>
          <w:spacing w:val="1"/>
        </w:rPr>
        <w:t xml:space="preserve"> </w:t>
      </w:r>
      <w:r w:rsidRPr="00A74A9E">
        <w:rPr>
          <w:rFonts w:cs="Arial"/>
        </w:rPr>
        <w:t>получения</w:t>
      </w:r>
      <w:r w:rsidRPr="00A74A9E">
        <w:rPr>
          <w:rFonts w:cs="Arial"/>
          <w:spacing w:val="2"/>
        </w:rPr>
        <w:t xml:space="preserve"> </w:t>
      </w:r>
      <w:r w:rsidRPr="00A74A9E">
        <w:rPr>
          <w:rFonts w:cs="Arial"/>
        </w:rPr>
        <w:t>положительного</w:t>
      </w:r>
      <w:r w:rsidRPr="00A74A9E">
        <w:rPr>
          <w:rFonts w:cs="Arial"/>
          <w:spacing w:val="2"/>
        </w:rPr>
        <w:t xml:space="preserve"> </w:t>
      </w:r>
      <w:r w:rsidRPr="00A74A9E">
        <w:rPr>
          <w:rFonts w:cs="Arial"/>
        </w:rPr>
        <w:t>результата</w:t>
      </w:r>
      <w:r>
        <w:rPr>
          <w:rFonts w:cs="Arial"/>
        </w:rPr>
        <w:t xml:space="preserve"> </w:t>
      </w:r>
      <w:r w:rsidRPr="00A74A9E">
        <w:rPr>
          <w:rFonts w:cs="Arial"/>
        </w:rPr>
        <w:t>по заявлению)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A74A9E" w:rsidRPr="00A74A9E" w:rsidRDefault="00A74A9E" w:rsidP="00A74A9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A74A9E">
        <w:rPr>
          <w:rFonts w:cs="Arial"/>
        </w:rPr>
        <w:t>______________</w:t>
      </w:r>
      <w:r>
        <w:rPr>
          <w:rFonts w:cs="Arial"/>
        </w:rPr>
        <w:t xml:space="preserve"> </w:t>
      </w:r>
      <w:r w:rsidRPr="00A74A9E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A74A9E" w:rsidRPr="00A74A9E" w:rsidRDefault="00A74A9E" w:rsidP="00A74A9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rPr>
          <w:rFonts w:cs="Arial"/>
        </w:rPr>
      </w:pPr>
      <w:r w:rsidRPr="00A74A9E">
        <w:rPr>
          <w:rFonts w:cs="Arial"/>
        </w:rPr>
        <w:t xml:space="preserve"> (должность уполномоченного лица)</w:t>
      </w:r>
      <w:r>
        <w:rPr>
          <w:rFonts w:cs="Arial"/>
        </w:rPr>
        <w:t xml:space="preserve"> </w:t>
      </w:r>
      <w:r w:rsidRPr="00A74A9E">
        <w:rPr>
          <w:rFonts w:cs="Arial"/>
        </w:rPr>
        <w:t>(подпись)</w:t>
      </w:r>
      <w:r>
        <w:rPr>
          <w:rFonts w:cs="Arial"/>
        </w:rPr>
        <w:t xml:space="preserve"> </w:t>
      </w:r>
      <w:r w:rsidRPr="00A74A9E">
        <w:rPr>
          <w:rFonts w:cs="Arial"/>
        </w:rPr>
        <w:t>(расшифровка )</w:t>
      </w:r>
    </w:p>
    <w:p w:rsidR="00A17152" w:rsidRPr="00A74A9E" w:rsidRDefault="00A17152" w:rsidP="00A74A9E">
      <w:pPr>
        <w:ind w:firstLine="709"/>
        <w:rPr>
          <w:rFonts w:cs="Arial"/>
        </w:rPr>
      </w:pPr>
    </w:p>
    <w:sectPr w:rsidR="00A17152" w:rsidRPr="00A74A9E" w:rsidSect="00A74A9E">
      <w:headerReference w:type="default" r:id="rId16"/>
      <w:footnotePr>
        <w:pos w:val="beneathText"/>
      </w:footnotePr>
      <w:pgSz w:w="11905" w:h="16837"/>
      <w:pgMar w:top="2268" w:right="567" w:bottom="567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B03" w:rsidRDefault="00EA2B03">
      <w:r>
        <w:separator/>
      </w:r>
    </w:p>
  </w:endnote>
  <w:endnote w:type="continuationSeparator" w:id="0">
    <w:p w:rsidR="00EA2B03" w:rsidRDefault="00EA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B03" w:rsidRDefault="00EA2B03">
      <w:r>
        <w:separator/>
      </w:r>
    </w:p>
  </w:footnote>
  <w:footnote w:type="continuationSeparator" w:id="0">
    <w:p w:rsidR="00EA2B03" w:rsidRDefault="00EA2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BC" w:rsidRDefault="00DC67B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A2B03">
      <w:rPr>
        <w:noProof/>
      </w:rPr>
      <w:t>13</w:t>
    </w:r>
    <w:r>
      <w:rPr>
        <w:noProof/>
      </w:rPr>
      <w:fldChar w:fldCharType="end"/>
    </w:r>
  </w:p>
  <w:p w:rsidR="00DC67BC" w:rsidRDefault="00DC67B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BC" w:rsidRDefault="00DC67BC">
    <w:pPr>
      <w:pStyle w:val="a6"/>
      <w:jc w:val="center"/>
    </w:pPr>
  </w:p>
  <w:p w:rsidR="00DC67BC" w:rsidRDefault="00DC67B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BC" w:rsidRDefault="00DC67BC">
    <w:pPr>
      <w:pStyle w:val="a6"/>
      <w:jc w:val="center"/>
    </w:pPr>
  </w:p>
  <w:p w:rsidR="00DC67BC" w:rsidRDefault="00DC67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C7AEC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74A9E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C67BC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521C"/>
    <w:rsid w:val="00E9693E"/>
    <w:rsid w:val="00EA0002"/>
    <w:rsid w:val="00EA0438"/>
    <w:rsid w:val="00EA1B38"/>
    <w:rsid w:val="00EA2B03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A2B0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A2B0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A2B0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A2B0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A2B0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A2B0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A2B03"/>
  </w:style>
  <w:style w:type="character" w:customStyle="1" w:styleId="10">
    <w:name w:val="Заголовок 1 Знак"/>
    <w:link w:val="1"/>
    <w:rsid w:val="00A74A9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74A9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74A9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74A9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A2B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A2B0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74A9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A2B0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A2B03"/>
    <w:rPr>
      <w:color w:val="0000FF"/>
      <w:u w:val="none"/>
    </w:rPr>
  </w:style>
  <w:style w:type="paragraph" w:customStyle="1" w:styleId="Application">
    <w:name w:val="Application!Приложение"/>
    <w:rsid w:val="00EA2B0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A2B0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A2B0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A74A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74A9E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59"/>
    <w:rsid w:val="00A74A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A2B0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A2B0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A2B0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A2B0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A2B0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A2B0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A2B03"/>
  </w:style>
  <w:style w:type="character" w:customStyle="1" w:styleId="10">
    <w:name w:val="Заголовок 1 Знак"/>
    <w:link w:val="1"/>
    <w:rsid w:val="00A74A9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74A9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74A9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74A9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A2B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A2B0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74A9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A2B0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A2B03"/>
    <w:rPr>
      <w:color w:val="0000FF"/>
      <w:u w:val="none"/>
    </w:rPr>
  </w:style>
  <w:style w:type="paragraph" w:customStyle="1" w:styleId="Application">
    <w:name w:val="Application!Приложение"/>
    <w:rsid w:val="00EA2B0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A2B0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A2B0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A74A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74A9E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59"/>
    <w:rsid w:val="00A74A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51b63b05-8784-4188-9a3f-bc83213e710d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7368a0bf-8291-4bfe-a615-d42bedba547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la-service.minjust.ru:8080/rnla-links/ws/content/act/0a02e7ab-81dc-427b-9bb7-abfb1e14bdf3.html" TargetMode="Externa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15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29445</CharactersWithSpaces>
  <SharedDoc>false</SharedDoc>
  <HLinks>
    <vt:vector size="30" baseType="variant"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4128830</vt:i4>
      </vt:variant>
      <vt:variant>
        <vt:i4>9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3932264</vt:i4>
      </vt:variant>
      <vt:variant>
        <vt:i4>6</vt:i4>
      </vt:variant>
      <vt:variant>
        <vt:i4>0</vt:i4>
      </vt:variant>
      <vt:variant>
        <vt:i4>5</vt:i4>
      </vt:variant>
      <vt:variant>
        <vt:lpwstr>/content/act/7368a0bf-8291-4bfe-a615-d42bedba5478.html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2026-06-30T07:38:00Z</dcterms:created>
  <dcterms:modified xsi:type="dcterms:W3CDTF">2026-06-30T07:38:00Z</dcterms:modified>
</cp:coreProperties>
</file>