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</w:p>
    <w:p w:rsidR="00410BA9" w:rsidRPr="00410BA9" w:rsidRDefault="0038282B" w:rsidP="00410BA9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3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10BA9">
        <w:rPr>
          <w:rFonts w:cs="Arial"/>
          <w:bCs/>
        </w:rPr>
        <w:t>АДМИНИСТРАЦИЯ</w:t>
      </w:r>
    </w:p>
    <w:p w:rsidR="00410BA9" w:rsidRPr="00410BA9" w:rsidRDefault="00410BA9" w:rsidP="00410BA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10BA9">
        <w:rPr>
          <w:rFonts w:cs="Arial"/>
          <w:bCs/>
        </w:rPr>
        <w:t>ТЕРНОВСКОГО МУНИЦИПАЛЬНОГО РАЙОНА</w:t>
      </w:r>
    </w:p>
    <w:p w:rsidR="00410BA9" w:rsidRPr="00410BA9" w:rsidRDefault="00410BA9" w:rsidP="00410BA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10BA9">
        <w:rPr>
          <w:rFonts w:cs="Arial"/>
          <w:bCs/>
        </w:rPr>
        <w:t>ВОРОНЕЖСКОЙ ОБЛАСТИ</w:t>
      </w:r>
    </w:p>
    <w:p w:rsidR="00410BA9" w:rsidRPr="00410BA9" w:rsidRDefault="00410BA9" w:rsidP="00410BA9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10BA9">
        <w:rPr>
          <w:rFonts w:cs="Arial"/>
          <w:bCs/>
        </w:rPr>
        <w:t>ПОСТАНОВЛЕНИЕ</w:t>
      </w: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  <w:bCs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</w:rPr>
      </w:pPr>
    </w:p>
    <w:p w:rsidR="00410BA9" w:rsidRPr="00410BA9" w:rsidRDefault="00410BA9" w:rsidP="00410BA9">
      <w:pPr>
        <w:tabs>
          <w:tab w:val="left" w:pos="1172"/>
        </w:tabs>
        <w:ind w:firstLine="709"/>
        <w:rPr>
          <w:rFonts w:cs="Arial"/>
        </w:rPr>
      </w:pPr>
      <w:r w:rsidRPr="00410BA9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410BA9">
        <w:rPr>
          <w:rFonts w:cs="Arial"/>
        </w:rPr>
        <w:t>№ 247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с.Терновка</w:t>
      </w:r>
    </w:p>
    <w:p w:rsidR="00410BA9" w:rsidRPr="00410BA9" w:rsidRDefault="00410BA9" w:rsidP="00410BA9">
      <w:pPr>
        <w:ind w:firstLine="709"/>
        <w:rPr>
          <w:rFonts w:cs="Arial"/>
          <w:bCs/>
          <w:kern w:val="28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0BA9">
        <w:rPr>
          <w:rFonts w:cs="Arial"/>
          <w:b/>
          <w:bCs/>
          <w:kern w:val="28"/>
          <w:sz w:val="32"/>
          <w:szCs w:val="32"/>
        </w:rPr>
        <w:t xml:space="preserve">Об утверждении Порядка предоставления </w:t>
      </w:r>
    </w:p>
    <w:p w:rsidR="00410BA9" w:rsidRPr="00410BA9" w:rsidRDefault="00410BA9" w:rsidP="00410BA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0BA9">
        <w:rPr>
          <w:rFonts w:cs="Arial"/>
          <w:b/>
          <w:bCs/>
          <w:kern w:val="28"/>
          <w:sz w:val="32"/>
          <w:szCs w:val="32"/>
        </w:rPr>
        <w:t xml:space="preserve">меры поддержки участникам специальной военной </w:t>
      </w:r>
    </w:p>
    <w:p w:rsidR="00410BA9" w:rsidRPr="00410BA9" w:rsidRDefault="00410BA9" w:rsidP="00410BA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0BA9">
        <w:rPr>
          <w:rFonts w:cs="Arial"/>
          <w:b/>
          <w:bCs/>
          <w:kern w:val="28"/>
          <w:sz w:val="32"/>
          <w:szCs w:val="32"/>
        </w:rPr>
        <w:t>операции и членам их семей «Зачисление в первоочередном порядке в группы продленного дня детей военнослужащих 1-6-х классов, обучающихся в муниципальных организациях»</w:t>
      </w:r>
    </w:p>
    <w:p w:rsidR="00410BA9" w:rsidRPr="00410BA9" w:rsidRDefault="00410BA9" w:rsidP="00410BA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0BA9">
        <w:rPr>
          <w:rFonts w:cs="Arial"/>
          <w:b/>
          <w:bCs/>
          <w:kern w:val="28"/>
          <w:sz w:val="32"/>
          <w:szCs w:val="32"/>
        </w:rPr>
        <w:t>на территории Терновского муниципального района Воронежской области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10BA9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410BA9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410BA9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410BA9" w:rsidRPr="00410BA9" w:rsidRDefault="00410BA9" w:rsidP="00410BA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10BA9">
        <w:rPr>
          <w:rFonts w:eastAsia="Calibri" w:cs="Arial"/>
          <w:lang w:eastAsia="en-US"/>
        </w:rPr>
        <w:t>п о с т а н о в л я е т:</w:t>
      </w:r>
    </w:p>
    <w:p w:rsidR="00410BA9" w:rsidRPr="00410BA9" w:rsidRDefault="00410BA9" w:rsidP="00410BA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410BA9" w:rsidRPr="00410BA9" w:rsidRDefault="00410BA9" w:rsidP="00410BA9">
      <w:pPr>
        <w:ind w:firstLine="709"/>
        <w:rPr>
          <w:rFonts w:cs="Arial"/>
          <w:bCs/>
          <w:kern w:val="28"/>
        </w:rPr>
      </w:pPr>
      <w:r w:rsidRPr="00410BA9">
        <w:rPr>
          <w:rFonts w:cs="Arial"/>
          <w:bCs/>
          <w:kern w:val="28"/>
        </w:rPr>
        <w:t xml:space="preserve">1. Утвердить Порядок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1-6-х классов, обучающихся в муниципальных организациях» на территории Терновского муниципального района Воронежской области </w:t>
      </w:r>
      <w:r w:rsidRPr="00410BA9">
        <w:rPr>
          <w:rFonts w:eastAsia="Calibri" w:cs="Arial"/>
          <w:bCs/>
          <w:kern w:val="28"/>
          <w:lang w:eastAsia="en-US"/>
        </w:rPr>
        <w:t xml:space="preserve">согласно приложению </w:t>
      </w:r>
      <w:r w:rsidRPr="00410BA9">
        <w:rPr>
          <w:rFonts w:cs="Arial"/>
          <w:bCs/>
          <w:kern w:val="28"/>
        </w:rPr>
        <w:t>к настоящему постановлению.</w:t>
      </w:r>
    </w:p>
    <w:p w:rsidR="00410BA9" w:rsidRPr="00410BA9" w:rsidRDefault="00410BA9" w:rsidP="00410BA9">
      <w:pPr>
        <w:tabs>
          <w:tab w:val="left" w:pos="926"/>
        </w:tabs>
        <w:ind w:firstLine="709"/>
        <w:rPr>
          <w:rFonts w:cs="Arial"/>
          <w:lang w:bidi="ru-RU"/>
        </w:rPr>
      </w:pPr>
      <w:r w:rsidRPr="00410BA9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410BA9" w:rsidRPr="00410BA9" w:rsidRDefault="00410BA9" w:rsidP="00410BA9">
      <w:pPr>
        <w:autoSpaceDE w:val="0"/>
        <w:autoSpaceDN w:val="0"/>
        <w:adjustRightInd w:val="0"/>
        <w:ind w:firstLine="709"/>
        <w:rPr>
          <w:rFonts w:cs="Arial"/>
        </w:rPr>
      </w:pPr>
      <w:r w:rsidRPr="00410BA9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410BA9" w:rsidRPr="00410BA9" w:rsidRDefault="00410BA9" w:rsidP="00410BA9">
      <w:pPr>
        <w:tabs>
          <w:tab w:val="left" w:pos="0"/>
        </w:tabs>
        <w:ind w:firstLine="709"/>
        <w:rPr>
          <w:rFonts w:cs="Arial"/>
        </w:rPr>
      </w:pPr>
      <w:r w:rsidRPr="00410BA9">
        <w:rPr>
          <w:rFonts w:cs="Arial"/>
        </w:rPr>
        <w:lastRenderedPageBreak/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410BA9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410BA9" w:rsidRPr="00410BA9" w:rsidRDefault="00410BA9" w:rsidP="00410BA9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Глава администрации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410BA9">
        <w:rPr>
          <w:rFonts w:cs="Arial"/>
        </w:rPr>
        <w:t>М.А.Брагин</w:t>
      </w:r>
    </w:p>
    <w:p w:rsidR="00410BA9" w:rsidRPr="00410BA9" w:rsidRDefault="00410BA9" w:rsidP="00410BA9">
      <w:pPr>
        <w:tabs>
          <w:tab w:val="left" w:pos="0"/>
        </w:tabs>
        <w:ind w:firstLine="709"/>
        <w:rPr>
          <w:rFonts w:cs="Arial"/>
        </w:rPr>
      </w:pPr>
    </w:p>
    <w:p w:rsidR="00410BA9" w:rsidRPr="00410BA9" w:rsidRDefault="00410BA9" w:rsidP="00410BA9">
      <w:pPr>
        <w:tabs>
          <w:tab w:val="left" w:pos="0"/>
        </w:tabs>
        <w:ind w:firstLine="709"/>
        <w:rPr>
          <w:rFonts w:cs="Arial"/>
        </w:rPr>
      </w:pPr>
    </w:p>
    <w:p w:rsidR="00410BA9" w:rsidRPr="00410BA9" w:rsidRDefault="00410BA9" w:rsidP="00410BA9">
      <w:pPr>
        <w:tabs>
          <w:tab w:val="left" w:pos="0"/>
        </w:tabs>
        <w:ind w:firstLine="709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820"/>
      </w:tblGrid>
      <w:tr w:rsidR="00410BA9" w:rsidRPr="00410BA9" w:rsidTr="00D227F0">
        <w:tc>
          <w:tcPr>
            <w:tcW w:w="4820" w:type="dxa"/>
          </w:tcPr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  <w:r w:rsidRPr="00410BA9">
              <w:rPr>
                <w:rFonts w:cs="Arial"/>
                <w:bCs/>
              </w:rPr>
              <w:t>Приложение</w:t>
            </w:r>
          </w:p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  <w:r w:rsidRPr="00410BA9">
              <w:rPr>
                <w:rFonts w:cs="Arial"/>
                <w:bCs/>
              </w:rPr>
              <w:t xml:space="preserve"> </w:t>
            </w:r>
          </w:p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  <w:r w:rsidRPr="00410BA9">
              <w:rPr>
                <w:rFonts w:cs="Arial"/>
                <w:bCs/>
              </w:rPr>
              <w:t>УТВЕРЖДЕН</w:t>
            </w:r>
          </w:p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  <w:r w:rsidRPr="00410BA9">
              <w:rPr>
                <w:rFonts w:cs="Arial"/>
                <w:bCs/>
              </w:rPr>
              <w:t>постановлением администрации Терновского муниципального района</w:t>
            </w:r>
            <w:r>
              <w:rPr>
                <w:rFonts w:cs="Arial"/>
                <w:bCs/>
              </w:rPr>
              <w:t xml:space="preserve"> </w:t>
            </w:r>
            <w:r w:rsidRPr="00410BA9">
              <w:rPr>
                <w:rFonts w:cs="Arial"/>
                <w:bCs/>
              </w:rPr>
              <w:t>Воронежской области</w:t>
            </w:r>
          </w:p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</w:t>
            </w:r>
            <w:r w:rsidRPr="00410BA9">
              <w:rPr>
                <w:rFonts w:cs="Arial"/>
                <w:bCs/>
              </w:rPr>
              <w:t>29 мая 2026г</w:t>
            </w:r>
            <w:r>
              <w:rPr>
                <w:rFonts w:cs="Arial"/>
                <w:bCs/>
              </w:rPr>
              <w:t xml:space="preserve"> </w:t>
            </w:r>
            <w:r w:rsidRPr="00410BA9">
              <w:rPr>
                <w:rFonts w:cs="Arial"/>
                <w:bCs/>
              </w:rPr>
              <w:t>№</w:t>
            </w:r>
            <w:r>
              <w:rPr>
                <w:rFonts w:cs="Arial"/>
                <w:bCs/>
              </w:rPr>
              <w:t xml:space="preserve"> 247</w:t>
            </w:r>
          </w:p>
          <w:p w:rsidR="00410BA9" w:rsidRPr="00410BA9" w:rsidRDefault="00410BA9" w:rsidP="00410BA9">
            <w:pPr>
              <w:tabs>
                <w:tab w:val="center" w:pos="4890"/>
                <w:tab w:val="left" w:pos="5600"/>
              </w:tabs>
              <w:ind w:firstLine="709"/>
              <w:rPr>
                <w:rFonts w:cs="Arial"/>
                <w:bCs/>
              </w:rPr>
            </w:pPr>
          </w:p>
        </w:tc>
      </w:tr>
      <w:tr w:rsidR="00410BA9" w:rsidRPr="00410BA9" w:rsidTr="00D227F0">
        <w:tc>
          <w:tcPr>
            <w:tcW w:w="4820" w:type="dxa"/>
          </w:tcPr>
          <w:p w:rsidR="00410BA9" w:rsidRPr="00410BA9" w:rsidRDefault="00410BA9" w:rsidP="00410BA9">
            <w:pPr>
              <w:ind w:firstLine="709"/>
              <w:rPr>
                <w:rFonts w:cs="Arial"/>
                <w:bCs/>
              </w:rPr>
            </w:pPr>
          </w:p>
        </w:tc>
      </w:tr>
    </w:tbl>
    <w:p w:rsidR="00410BA9" w:rsidRPr="00410BA9" w:rsidRDefault="00410BA9" w:rsidP="00410BA9">
      <w:pPr>
        <w:tabs>
          <w:tab w:val="center" w:pos="4890"/>
          <w:tab w:val="left" w:pos="5600"/>
        </w:tabs>
        <w:ind w:firstLine="709"/>
        <w:rPr>
          <w:rFonts w:cs="Arial"/>
          <w:bCs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ПОРЯДОК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ПРЕДОСТАВЛЕНИЯ МЕРЫ ПОДДЕРЖКИ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УЧАСТНИКАМ СПЕЦИАЛЬНОЙ ВОЕННОЙ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ОПЕРАЦИИ И ЧЛЕНАМ ИХ СЕМЕЙ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 НА ТЕРРИТОРИИ ТЕРНОВСКОГО МУНИЦИПАЛЬНОГО РАЙОНА ВОРОНЕЖСКОЙ ОБЛАСТИ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1.</w:t>
      </w:r>
      <w:r w:rsidRPr="00410BA9">
        <w:rPr>
          <w:rFonts w:cs="Arial"/>
        </w:rPr>
        <w:tab/>
        <w:t>Общие положения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 (далее – мера поддержки).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</w:t>
      </w:r>
      <w:r w:rsidRPr="00410BA9">
        <w:rPr>
          <w:rFonts w:cs="Arial"/>
        </w:rPr>
        <w:lastRenderedPageBreak/>
        <w:t xml:space="preserve">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410BA9">
          <w:rPr>
            <w:rStyle w:val="a5"/>
            <w:rFonts w:cs="Arial"/>
          </w:rPr>
          <w:t>Федеральным законом</w:t>
        </w:r>
      </w:hyperlink>
      <w:r w:rsidRPr="00410BA9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1.3. Членами семьи признаются: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а) супруг (супруга);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в) дети старше 18 лет, ставшие инвалидами до достижения ими возраста 18 лет;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1.4. Получатели меры поддержки – </w:t>
      </w:r>
      <w:bookmarkStart w:id="1" w:name="_Hlk230356987"/>
      <w:r w:rsidRPr="00410BA9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410BA9">
        <w:rPr>
          <w:rFonts w:cs="Arial"/>
        </w:rPr>
        <w:t>в том числе находящиеся под опекой (попечительством), обучающиеся в муниципальных общеобразовательных организациях Терновского муниципального района Воронежской области (далее – ОО).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1.5. </w:t>
      </w:r>
      <w:bookmarkStart w:id="2" w:name="_Hlk230357038"/>
      <w:r w:rsidRPr="00410BA9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1.6. Предоставление меры поддержки осуществляется без взимания платы.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1.7. Учет предоставления меры поддержки осуществляется 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 Порядок предоставления меры поддержки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2.1. Мера поддержки предоставляется в заявительном порядке.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</w:t>
      </w:r>
      <w:r w:rsidRPr="00410BA9">
        <w:rPr>
          <w:rFonts w:cs="Arial"/>
        </w:rPr>
        <w:lastRenderedPageBreak/>
        <w:t>Российской Федерации (далее – Заявитель), обращается в ОО, которую посещает ребенок участника СВО (Администрацию).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на бумажном носителе посредством личного обращения в ОО, которую посещает ребенок участника СВО;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посредством почтового отправления;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1" w:tgtFrame="Logical" w:history="1">
        <w:r w:rsidRPr="00410BA9">
          <w:rPr>
            <w:rStyle w:val="a5"/>
            <w:rFonts w:cs="Arial"/>
          </w:rPr>
          <w:t>постановлением</w:t>
        </w:r>
      </w:hyperlink>
      <w:r w:rsidRPr="00410BA9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2.4. Документы и сведения, необходимые для предоставления меры поддержки: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2.4.1. Документы, подлежащие представлению Заявителем самостоятельно: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lastRenderedPageBreak/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lastRenderedPageBreak/>
        <w:t>е) сведения об обучении ребенка участника СВО в ОО (находятся в распоряжении ОО).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 Условия предоставления (отказа в предоставлении) меры поддержки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bookmarkStart w:id="3" w:name="_Hlk230159143"/>
      <w:r w:rsidRPr="00410BA9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подача запроса неуполномоченным лицом;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отсутствие сведений об обучении в ОО.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3.2. Основаниями для отказа в предоставлении меры поддержки являются: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lastRenderedPageBreak/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3.5.</w:t>
      </w:r>
      <w:r w:rsidRPr="00410BA9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на бумажном носителе посредством личного обращения в ОО (Администрацию);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посредством почтового отправления;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на бумажном носителе посредством личного обращения в МФЦ;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 электронной почте Заявителя;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посредством ЕПГУ либо Портала (при наличии технической возможности).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посредством почтового отправления;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- в МФЦ;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- в ОО (Администрации).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lastRenderedPageBreak/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bookmarkEnd w:id="3"/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eastAsia="Calibri" w:cs="Arial"/>
        </w:rPr>
      </w:pPr>
      <w:bookmarkStart w:id="4" w:name="_Hlk230159266"/>
      <w:r w:rsidRPr="00410BA9">
        <w:rPr>
          <w:rFonts w:eastAsia="Calibri" w:cs="Arial"/>
        </w:rPr>
        <w:t>4. Финансирование меры поддержки</w:t>
      </w:r>
    </w:p>
    <w:p w:rsidR="00410BA9" w:rsidRPr="00410BA9" w:rsidRDefault="00410BA9" w:rsidP="00410BA9">
      <w:pPr>
        <w:ind w:firstLine="709"/>
        <w:rPr>
          <w:rFonts w:eastAsia="Calibri" w:cs="Arial"/>
        </w:rPr>
      </w:pPr>
    </w:p>
    <w:p w:rsidR="00410BA9" w:rsidRPr="00410BA9" w:rsidRDefault="00410BA9" w:rsidP="00410BA9">
      <w:pPr>
        <w:ind w:firstLine="709"/>
        <w:rPr>
          <w:rFonts w:eastAsia="Calibri" w:cs="Arial"/>
          <w:lang w:eastAsia="en-US"/>
        </w:rPr>
      </w:pPr>
      <w:r w:rsidRPr="00410BA9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________ муниципального района / городского округа Воронежской области</w:t>
      </w:r>
      <w:r>
        <w:rPr>
          <w:rFonts w:eastAsia="Calibri" w:cs="Arial"/>
        </w:rPr>
        <w:t xml:space="preserve"> </w:t>
      </w:r>
      <w:r w:rsidRPr="00410BA9">
        <w:rPr>
          <w:rFonts w:eastAsia="Calibri" w:cs="Arial"/>
        </w:rPr>
        <w:t>в рамках муниципальной программы «Развитие образования».</w:t>
      </w:r>
    </w:p>
    <w:bookmarkEnd w:id="4"/>
    <w:p w:rsidR="00410BA9" w:rsidRPr="00410BA9" w:rsidRDefault="00410BA9" w:rsidP="00410BA9">
      <w:pPr>
        <w:ind w:firstLine="709"/>
        <w:rPr>
          <w:rFonts w:cs="Arial"/>
        </w:rPr>
        <w:sectPr w:rsidR="00410BA9" w:rsidRPr="00410BA9" w:rsidSect="00410BA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Приложение № 1 к Порядку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Форма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В ________________________________________________________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(указывается наименование ОО, органа местного самоуправления)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Заявление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о предоставлении меры поддержки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(фамилия, имя, отчество (при наличии) заявителя)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тел.: 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адрес электронной почты (при наличии): 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Наименование документа, удостоверяющего личность</w:t>
      </w:r>
      <w:r w:rsidRPr="00410BA9">
        <w:rPr>
          <w:rFonts w:cs="Arial"/>
        </w:rPr>
        <w:tab/>
      </w:r>
      <w:r>
        <w:rPr>
          <w:rFonts w:cs="Arial"/>
        </w:rPr>
        <w:t xml:space="preserve"> </w:t>
      </w:r>
      <w:r w:rsidRPr="00410BA9">
        <w:rPr>
          <w:rFonts w:cs="Arial"/>
        </w:rPr>
        <w:t>Дата выдачи</w:t>
      </w:r>
      <w:r w:rsidRPr="00410BA9">
        <w:rPr>
          <w:rFonts w:cs="Arial"/>
        </w:rPr>
        <w:tab/>
        <w:t xml:space="preserve">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Серия и номер документа</w:t>
      </w:r>
      <w:r w:rsidRPr="00410BA9">
        <w:rPr>
          <w:rFonts w:cs="Arial"/>
        </w:rPr>
        <w:tab/>
        <w:t xml:space="preserve">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Кем выдан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Прошу зачислить</w:t>
      </w:r>
      <w:r>
        <w:rPr>
          <w:rFonts w:cs="Arial"/>
        </w:rPr>
        <w:t xml:space="preserve"> </w:t>
      </w:r>
      <w:r w:rsidRPr="00410BA9">
        <w:rPr>
          <w:rFonts w:cs="Arial"/>
        </w:rPr>
        <w:t xml:space="preserve">моего ребенка (моих детей)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1)_________________________________________________________________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2)_________________________________________________________________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(указывается ФИО, год рождения)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являющегося (-ихся) обучающимся (-ами) ОО № 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(указывается наименование ОО)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 группу продленного дня детей военнослужащих 1-6-х классов, обучающихся в муниципальных образовательных организациях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Выбор способа получения результата:</w:t>
      </w:r>
    </w:p>
    <w:p w:rsidR="00410BA9" w:rsidRPr="00410BA9" w:rsidRDefault="00410BA9" w:rsidP="00410BA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bookmarkStart w:id="5" w:name="_Hlk230159382"/>
      <w:r w:rsidRPr="00410BA9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410BA9" w:rsidRPr="00410BA9" w:rsidRDefault="00410BA9" w:rsidP="00410BA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10BA9">
        <w:rPr>
          <w:rFonts w:eastAsia="Calibri" w:cs="Arial"/>
          <w:lang w:eastAsia="en-US"/>
        </w:rPr>
        <w:t>посредством почтового отправления;</w:t>
      </w:r>
    </w:p>
    <w:p w:rsidR="00410BA9" w:rsidRPr="00410BA9" w:rsidRDefault="00410BA9" w:rsidP="00410BA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10BA9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410BA9" w:rsidRPr="00410BA9" w:rsidRDefault="00410BA9" w:rsidP="00410BA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10BA9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К заявлению прилагаю: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1. Документы (копии документов) согласно установленному перечню: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 «___» ______________ 20___ г.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(подпись заявителя (законного представителя))</w:t>
      </w:r>
    </w:p>
    <w:p w:rsidR="00410BA9" w:rsidRPr="00410BA9" w:rsidRDefault="00410BA9" w:rsidP="00410BA9">
      <w:pPr>
        <w:ind w:firstLine="709"/>
        <w:rPr>
          <w:rFonts w:cs="Arial"/>
        </w:rPr>
        <w:sectPr w:rsidR="00410BA9" w:rsidRPr="00410BA9" w:rsidSect="00410BA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Приложение № 2 к Порядку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Форма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Наименование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органа местного самоуправления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Кому: ___________________________ (ФИО заявителя)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Уведомление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о предоставлении меры поддержки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410BA9">
        <w:rPr>
          <w:rFonts w:cs="Arial"/>
        </w:rPr>
        <w:t>№ _____________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410BA9">
        <w:rPr>
          <w:rFonts w:cs="Arial"/>
        </w:rPr>
        <w:t>и</w:t>
      </w:r>
      <w:r>
        <w:rPr>
          <w:rFonts w:cs="Arial"/>
        </w:rPr>
        <w:t xml:space="preserve"> </w:t>
      </w:r>
      <w:r w:rsidRPr="00410BA9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410BA9">
        <w:rPr>
          <w:rFonts w:cs="Arial"/>
        </w:rPr>
        <w:t>к</w:t>
      </w:r>
      <w:r>
        <w:rPr>
          <w:rFonts w:cs="Arial"/>
        </w:rPr>
        <w:t xml:space="preserve"> </w:t>
      </w:r>
      <w:r w:rsidRPr="00410BA9">
        <w:rPr>
          <w:rFonts w:cs="Arial"/>
        </w:rPr>
        <w:t>нему</w:t>
      </w:r>
      <w:r>
        <w:rPr>
          <w:rFonts w:cs="Arial"/>
        </w:rPr>
        <w:t xml:space="preserve"> </w:t>
      </w:r>
      <w:r w:rsidRPr="00410BA9">
        <w:rPr>
          <w:rFonts w:cs="Arial"/>
        </w:rPr>
        <w:t>документы, образовательной организацией (администрацией ______ муниципального района /городского округа) принято решение зачислить Вашего ребенка (детей) 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(Ф.И.О., дата рождения ребенка)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</w:t>
      </w:r>
      <w:r>
        <w:rPr>
          <w:rFonts w:cs="Arial"/>
        </w:rPr>
        <w:t xml:space="preserve"> </w:t>
      </w:r>
      <w:r w:rsidRPr="00410BA9">
        <w:rPr>
          <w:rFonts w:cs="Arial"/>
        </w:rPr>
        <w:t>группу продленного дня детей военнослужащих 1-6-х классов, обучающихся в муниципальных образовательных организациях</w:t>
      </w:r>
      <w:r>
        <w:rPr>
          <w:rFonts w:cs="Arial"/>
        </w:rPr>
        <w:t xml:space="preserve"> </w:t>
      </w:r>
      <w:r w:rsidRPr="00410BA9">
        <w:rPr>
          <w:rFonts w:cs="Arial"/>
        </w:rPr>
        <w:t>ОО № ______</w:t>
      </w:r>
      <w:r>
        <w:rPr>
          <w:rFonts w:cs="Arial"/>
        </w:rPr>
        <w:t xml:space="preserve"> </w:t>
      </w:r>
      <w:r w:rsidRPr="00410BA9">
        <w:rPr>
          <w:rFonts w:cs="Arial"/>
        </w:rPr>
        <w:t>(указывается номер образовательной организации, в которой обучается ребенок) с «_____» ____________ 20__ г. (указывается дата, с которой семье предоставляется 100% льгота)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(должность лица,</w:t>
      </w:r>
      <w:r>
        <w:rPr>
          <w:rFonts w:cs="Arial"/>
        </w:rPr>
        <w:t xml:space="preserve"> </w:t>
      </w:r>
      <w:r w:rsidRPr="00410BA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410BA9">
        <w:rPr>
          <w:rFonts w:cs="Arial"/>
        </w:rPr>
        <w:t>(расшифровка подписи) подписавшего уведомление)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410BA9">
        <w:rPr>
          <w:rFonts w:cs="Arial"/>
        </w:rPr>
        <w:lastRenderedPageBreak/>
        <w:t xml:space="preserve">Приложение № 3 к Порядку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Форма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Наименование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органа местного самоуправления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Кому: ___________________________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Уведомление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об отказе предоставлении меры поддержки</w:t>
      </w:r>
    </w:p>
    <w:p w:rsidR="00410BA9" w:rsidRPr="00410BA9" w:rsidRDefault="00410BA9" w:rsidP="00410BA9">
      <w:pPr>
        <w:ind w:firstLine="709"/>
        <w:jc w:val="center"/>
        <w:rPr>
          <w:rFonts w:cs="Arial"/>
        </w:rPr>
      </w:pPr>
      <w:r w:rsidRPr="00410BA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410BA9">
        <w:rPr>
          <w:rFonts w:cs="Arial"/>
        </w:rPr>
        <w:t>№ _____________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Вам отказано в предоставлении меры поддержки по заявлению от ________20__ г.</w:t>
      </w:r>
      <w:r>
        <w:rPr>
          <w:rFonts w:cs="Arial"/>
        </w:rPr>
        <w:t xml:space="preserve"> </w:t>
      </w:r>
      <w:r w:rsidRPr="00410BA9">
        <w:rPr>
          <w:rFonts w:cs="Arial"/>
        </w:rPr>
        <w:t>по причине 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__________________________________________________________________.</w:t>
      </w:r>
      <w:r>
        <w:rPr>
          <w:rFonts w:cs="Arial"/>
        </w:rPr>
        <w:t xml:space="preserve"> </w:t>
      </w:r>
      <w:r w:rsidRPr="00410BA9">
        <w:rPr>
          <w:rFonts w:cs="Arial"/>
        </w:rPr>
        <w:t>(основание(я), предусмотренное(ые) Порядком)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Вам необходимо _______________________________________________ __________________________________________________________________.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(порядок действий, которые необходимо выполнить заявителю для получения положительного результата</w:t>
      </w:r>
      <w:r>
        <w:rPr>
          <w:rFonts w:cs="Arial"/>
        </w:rPr>
        <w:t xml:space="preserve"> </w:t>
      </w:r>
      <w:r w:rsidRPr="00410BA9">
        <w:rPr>
          <w:rFonts w:cs="Arial"/>
        </w:rPr>
        <w:t>по заявлению)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/ городского округа, а также в судебном порядке.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410BA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410BA9">
        <w:rPr>
          <w:rFonts w:cs="Arial"/>
        </w:rPr>
        <w:t>(расшифровка подписи)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  <w:sectPr w:rsidR="00410BA9" w:rsidRPr="00410BA9" w:rsidSect="00410BA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 xml:space="preserve">Приложение № 4 к Порядку </w:t>
      </w:r>
    </w:p>
    <w:p w:rsidR="00410BA9" w:rsidRPr="00410BA9" w:rsidRDefault="00410BA9" w:rsidP="00410BA9">
      <w:pPr>
        <w:ind w:firstLine="709"/>
        <w:jc w:val="right"/>
        <w:rPr>
          <w:rFonts w:cs="Arial"/>
        </w:rPr>
      </w:pPr>
    </w:p>
    <w:p w:rsidR="00410BA9" w:rsidRPr="00410BA9" w:rsidRDefault="00410BA9" w:rsidP="00410BA9">
      <w:pPr>
        <w:ind w:firstLine="709"/>
        <w:jc w:val="right"/>
        <w:rPr>
          <w:rFonts w:cs="Arial"/>
        </w:rPr>
      </w:pPr>
      <w:r w:rsidRPr="00410BA9">
        <w:rPr>
          <w:rFonts w:cs="Arial"/>
        </w:rPr>
        <w:t>Форма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Согласие на обработку персональных данных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Я, ______________________________________________________________,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(указывается Ф.И.О. заявителя полностью)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проживающий(ая) по адресу (по месту регистрации):</w:t>
      </w:r>
      <w:r w:rsidRPr="00410BA9">
        <w:rPr>
          <w:rFonts w:cs="Arial"/>
        </w:rPr>
        <w:tab/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паспорт №_________ дата выдачи___________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кем выдан_________________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__________________________________________________________________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в</w:t>
      </w:r>
      <w:r>
        <w:rPr>
          <w:rFonts w:cs="Arial"/>
        </w:rPr>
        <w:t xml:space="preserve"> </w:t>
      </w:r>
      <w:r w:rsidRPr="00410BA9">
        <w:rPr>
          <w:rFonts w:cs="Arial"/>
        </w:rPr>
        <w:t>соответствии</w:t>
      </w:r>
      <w:r>
        <w:rPr>
          <w:rFonts w:cs="Arial"/>
        </w:rPr>
        <w:t xml:space="preserve"> </w:t>
      </w:r>
      <w:r w:rsidRPr="00410BA9">
        <w:rPr>
          <w:rFonts w:cs="Arial"/>
        </w:rPr>
        <w:t>с</w:t>
      </w:r>
      <w:r>
        <w:rPr>
          <w:rFonts w:cs="Arial"/>
        </w:rPr>
        <w:t xml:space="preserve"> </w:t>
      </w:r>
      <w:r w:rsidRPr="00410BA9">
        <w:rPr>
          <w:rFonts w:cs="Arial"/>
        </w:rPr>
        <w:t>требованиями</w:t>
      </w:r>
      <w:r>
        <w:rPr>
          <w:rFonts w:cs="Arial"/>
        </w:rPr>
        <w:t xml:space="preserve"> </w:t>
      </w:r>
      <w:r w:rsidRPr="00410BA9">
        <w:rPr>
          <w:rFonts w:cs="Arial"/>
        </w:rPr>
        <w:t xml:space="preserve">статьи 9 </w:t>
      </w:r>
      <w:hyperlink r:id="rId12" w:tgtFrame="Logical" w:history="1">
        <w:r w:rsidRPr="00410BA9">
          <w:rPr>
            <w:rStyle w:val="a5"/>
            <w:rFonts w:cs="Arial"/>
          </w:rPr>
          <w:t>Федерального закона</w:t>
        </w:r>
      </w:hyperlink>
      <w:r w:rsidRPr="00410BA9">
        <w:rPr>
          <w:rFonts w:cs="Arial"/>
        </w:rPr>
        <w:t xml:space="preserve"> от 27.07.2006 № 152-ФЗ «О персональных данных», в целях предоставления права на 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организациях,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13" w:tgtFrame="Logical" w:history="1">
        <w:r w:rsidRPr="00410BA9">
          <w:rPr>
            <w:rStyle w:val="a5"/>
            <w:rFonts w:cs="Arial"/>
          </w:rPr>
          <w:t>Федеральным законом</w:t>
        </w:r>
      </w:hyperlink>
      <w:r w:rsidRPr="00410BA9">
        <w:rPr>
          <w:rFonts w:cs="Arial"/>
        </w:rPr>
        <w:t xml:space="preserve">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  <w:r w:rsidRPr="00410BA9">
        <w:rPr>
          <w:rFonts w:cs="Arial"/>
        </w:rPr>
        <w:t>«___» ________ 20_____ г.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</w:t>
      </w:r>
      <w:r>
        <w:rPr>
          <w:rFonts w:cs="Arial"/>
        </w:rPr>
        <w:t xml:space="preserve"> </w:t>
      </w:r>
      <w:r w:rsidRPr="00410BA9">
        <w:rPr>
          <w:rFonts w:cs="Arial"/>
        </w:rPr>
        <w:t>___________________</w:t>
      </w:r>
    </w:p>
    <w:p w:rsidR="00410BA9" w:rsidRPr="00410BA9" w:rsidRDefault="00410BA9" w:rsidP="00410BA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10BA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410BA9">
        <w:rPr>
          <w:rFonts w:cs="Arial"/>
        </w:rPr>
        <w:t>(расшифровка подписи)</w:t>
      </w:r>
    </w:p>
    <w:p w:rsidR="00410BA9" w:rsidRPr="00410BA9" w:rsidRDefault="00410BA9" w:rsidP="00410BA9">
      <w:pPr>
        <w:ind w:firstLine="709"/>
        <w:rPr>
          <w:rFonts w:cs="Arial"/>
        </w:rPr>
      </w:pPr>
    </w:p>
    <w:p w:rsidR="00410BA9" w:rsidRPr="00410BA9" w:rsidRDefault="00410BA9" w:rsidP="00410BA9">
      <w:pPr>
        <w:ind w:firstLine="709"/>
        <w:rPr>
          <w:rFonts w:cs="Arial"/>
        </w:rPr>
      </w:pPr>
    </w:p>
    <w:p w:rsidR="00A17152" w:rsidRPr="00410BA9" w:rsidRDefault="00A17152" w:rsidP="00410BA9">
      <w:pPr>
        <w:ind w:firstLine="709"/>
        <w:rPr>
          <w:rFonts w:cs="Arial"/>
        </w:rPr>
      </w:pPr>
    </w:p>
    <w:sectPr w:rsidR="00A17152" w:rsidRPr="00410BA9" w:rsidSect="00410BA9">
      <w:headerReference w:type="default" r:id="rId14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2B" w:rsidRDefault="0038282B">
      <w:r>
        <w:separator/>
      </w:r>
    </w:p>
  </w:endnote>
  <w:endnote w:type="continuationSeparator" w:id="0">
    <w:p w:rsidR="0038282B" w:rsidRDefault="0038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2B" w:rsidRDefault="0038282B">
      <w:r>
        <w:separator/>
      </w:r>
    </w:p>
  </w:footnote>
  <w:footnote w:type="continuationSeparator" w:id="0">
    <w:p w:rsidR="0038282B" w:rsidRDefault="00382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0" w:rsidRDefault="00D227F0">
    <w:pPr>
      <w:pStyle w:val="a6"/>
      <w:jc w:val="center"/>
    </w:pPr>
  </w:p>
  <w:p w:rsidR="00D227F0" w:rsidRDefault="00D227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02399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282B"/>
    <w:rsid w:val="003861E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10BA9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37A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2646"/>
    <w:rsid w:val="00756A70"/>
    <w:rsid w:val="00774B5F"/>
    <w:rsid w:val="00782629"/>
    <w:rsid w:val="00783798"/>
    <w:rsid w:val="007845F9"/>
    <w:rsid w:val="007A2FE5"/>
    <w:rsid w:val="007A34E0"/>
    <w:rsid w:val="0080169E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9F5893"/>
    <w:rsid w:val="00A02057"/>
    <w:rsid w:val="00A17152"/>
    <w:rsid w:val="00A22B18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20A3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227F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21632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97800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828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828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828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828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828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828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8282B"/>
  </w:style>
  <w:style w:type="character" w:customStyle="1" w:styleId="10">
    <w:name w:val="Заголовок 1 Знак"/>
    <w:link w:val="1"/>
    <w:rsid w:val="00410B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10BA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10BA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10BA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828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828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10BA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828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8282B"/>
    <w:rPr>
      <w:color w:val="0000FF"/>
      <w:u w:val="none"/>
    </w:rPr>
  </w:style>
  <w:style w:type="paragraph" w:customStyle="1" w:styleId="Application">
    <w:name w:val="Application!Приложение"/>
    <w:rsid w:val="003828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828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828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10B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10BA9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828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828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828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828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828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828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8282B"/>
  </w:style>
  <w:style w:type="character" w:customStyle="1" w:styleId="10">
    <w:name w:val="Заголовок 1 Знак"/>
    <w:link w:val="1"/>
    <w:rsid w:val="00410B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10BA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10BA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10BA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828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828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10BA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828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8282B"/>
    <w:rPr>
      <w:color w:val="0000FF"/>
      <w:u w:val="none"/>
    </w:rPr>
  </w:style>
  <w:style w:type="paragraph" w:customStyle="1" w:styleId="Application">
    <w:name w:val="Application!Приложение"/>
    <w:rsid w:val="003828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828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828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10B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10BA9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0a02e7ab-81dc-427b-9bb7-abfb1e14bdf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0a02e7ab-81dc-427b-9bb7-abfb1e14bdf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51b63b05-8784-4188-9a3f-bc83213e710d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13</Pages>
  <Words>3887</Words>
  <Characters>22160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25996</CharactersWithSpaces>
  <SharedDoc>false</SharedDoc>
  <HLinks>
    <vt:vector size="30" baseType="variant"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9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2026-06-30T07:37:00Z</dcterms:created>
  <dcterms:modified xsi:type="dcterms:W3CDTF">2026-06-30T07:37:00Z</dcterms:modified>
</cp:coreProperties>
</file>