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627" w:rsidRPr="00031627" w:rsidRDefault="00031627" w:rsidP="00031627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031627" w:rsidRPr="00031627" w:rsidRDefault="00031627" w:rsidP="00031627">
      <w:pPr>
        <w:tabs>
          <w:tab w:val="left" w:pos="1172"/>
        </w:tabs>
        <w:ind w:firstLine="709"/>
        <w:rPr>
          <w:rFonts w:cs="Arial"/>
          <w:bCs/>
        </w:rPr>
      </w:pPr>
    </w:p>
    <w:p w:rsidR="00031627" w:rsidRPr="00031627" w:rsidRDefault="00863B54" w:rsidP="00031627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627" w:rsidRPr="00031627" w:rsidRDefault="00031627" w:rsidP="00031627">
      <w:pPr>
        <w:tabs>
          <w:tab w:val="left" w:pos="1172"/>
        </w:tabs>
        <w:ind w:firstLine="709"/>
        <w:rPr>
          <w:rFonts w:cs="Arial"/>
          <w:bCs/>
        </w:rPr>
      </w:pPr>
    </w:p>
    <w:p w:rsidR="00031627" w:rsidRPr="00031627" w:rsidRDefault="00031627" w:rsidP="00031627">
      <w:pPr>
        <w:tabs>
          <w:tab w:val="left" w:pos="1172"/>
        </w:tabs>
        <w:ind w:firstLine="709"/>
        <w:rPr>
          <w:rFonts w:cs="Arial"/>
          <w:bCs/>
        </w:rPr>
      </w:pPr>
    </w:p>
    <w:p w:rsidR="00031627" w:rsidRPr="00031627" w:rsidRDefault="00031627" w:rsidP="00031627">
      <w:pPr>
        <w:tabs>
          <w:tab w:val="left" w:pos="1172"/>
        </w:tabs>
        <w:ind w:firstLine="709"/>
        <w:rPr>
          <w:rFonts w:cs="Arial"/>
          <w:bCs/>
        </w:rPr>
      </w:pPr>
    </w:p>
    <w:p w:rsidR="00031627" w:rsidRPr="00031627" w:rsidRDefault="00031627" w:rsidP="00031627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31627">
        <w:rPr>
          <w:rFonts w:cs="Arial"/>
          <w:bCs/>
        </w:rPr>
        <w:t>АДМИНИСТРАЦИЯ</w:t>
      </w:r>
    </w:p>
    <w:p w:rsidR="00031627" w:rsidRPr="00031627" w:rsidRDefault="00031627" w:rsidP="00031627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31627">
        <w:rPr>
          <w:rFonts w:cs="Arial"/>
          <w:bCs/>
        </w:rPr>
        <w:t>ТЕРНОВСКОГО МУНИЦИПАЛЬНОГО РАЙОНА</w:t>
      </w:r>
    </w:p>
    <w:p w:rsidR="00031627" w:rsidRPr="00031627" w:rsidRDefault="00031627" w:rsidP="00031627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31627">
        <w:rPr>
          <w:rFonts w:cs="Arial"/>
          <w:bCs/>
        </w:rPr>
        <w:t>ВОРОНЕЖСКОЙ ОБЛАСТИ</w:t>
      </w:r>
    </w:p>
    <w:p w:rsidR="00031627" w:rsidRPr="00031627" w:rsidRDefault="00031627" w:rsidP="00031627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031627" w:rsidRPr="00031627" w:rsidRDefault="00031627" w:rsidP="00031627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031627">
        <w:rPr>
          <w:rFonts w:cs="Arial"/>
          <w:bCs/>
        </w:rPr>
        <w:t>ПОСТАНОВЛЕНИЕ</w:t>
      </w:r>
    </w:p>
    <w:p w:rsidR="00031627" w:rsidRPr="00031627" w:rsidRDefault="00031627" w:rsidP="00031627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031627" w:rsidRPr="00031627" w:rsidRDefault="00031627" w:rsidP="00031627">
      <w:pPr>
        <w:tabs>
          <w:tab w:val="left" w:pos="1172"/>
        </w:tabs>
        <w:ind w:firstLine="709"/>
        <w:rPr>
          <w:rFonts w:cs="Arial"/>
        </w:rPr>
      </w:pPr>
    </w:p>
    <w:p w:rsidR="00031627" w:rsidRPr="00031627" w:rsidRDefault="00031627" w:rsidP="00031627">
      <w:pPr>
        <w:tabs>
          <w:tab w:val="left" w:pos="1172"/>
        </w:tabs>
        <w:ind w:firstLine="709"/>
        <w:rPr>
          <w:rFonts w:cs="Arial"/>
        </w:rPr>
      </w:pPr>
      <w:r w:rsidRPr="00031627">
        <w:rPr>
          <w:rFonts w:cs="Arial"/>
        </w:rPr>
        <w:t>от 29 мая 2026 г.</w:t>
      </w:r>
      <w:r>
        <w:rPr>
          <w:rFonts w:cs="Arial"/>
        </w:rPr>
        <w:t xml:space="preserve"> </w:t>
      </w:r>
      <w:r w:rsidRPr="00031627">
        <w:rPr>
          <w:rFonts w:cs="Arial"/>
        </w:rPr>
        <w:t>№ 250</w:t>
      </w:r>
    </w:p>
    <w:p w:rsidR="00031627" w:rsidRPr="00031627" w:rsidRDefault="00031627" w:rsidP="00031627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1627">
        <w:rPr>
          <w:rFonts w:cs="Arial"/>
        </w:rPr>
        <w:t>с.Терновка</w:t>
      </w:r>
    </w:p>
    <w:p w:rsidR="00031627" w:rsidRPr="00031627" w:rsidRDefault="00031627" w:rsidP="00031627">
      <w:pPr>
        <w:ind w:firstLine="709"/>
        <w:rPr>
          <w:rFonts w:cs="Arial"/>
          <w:bCs/>
          <w:kern w:val="28"/>
        </w:rPr>
      </w:pP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031627">
        <w:rPr>
          <w:rFonts w:cs="Arial"/>
          <w:b/>
          <w:bCs/>
          <w:kern w:val="28"/>
          <w:sz w:val="32"/>
          <w:szCs w:val="32"/>
        </w:rPr>
        <w:t>Об утверждении Порядка</w:t>
      </w:r>
    </w:p>
    <w:p w:rsidR="00031627" w:rsidRPr="00031627" w:rsidRDefault="00031627" w:rsidP="0003162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031627">
        <w:rPr>
          <w:rFonts w:cs="Arial"/>
          <w:b/>
          <w:bCs/>
          <w:kern w:val="28"/>
          <w:sz w:val="32"/>
          <w:szCs w:val="32"/>
        </w:rPr>
        <w:t xml:space="preserve">предоставления меры поддержки участников </w:t>
      </w:r>
    </w:p>
    <w:p w:rsidR="00031627" w:rsidRPr="00031627" w:rsidRDefault="00031627" w:rsidP="00031627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31627">
        <w:rPr>
          <w:rFonts w:cs="Arial"/>
          <w:b/>
          <w:bCs/>
          <w:kern w:val="28"/>
          <w:sz w:val="32"/>
          <w:szCs w:val="32"/>
        </w:rPr>
        <w:t xml:space="preserve">специальной военной операции и членов их семей </w:t>
      </w:r>
    </w:p>
    <w:p w:rsidR="00031627" w:rsidRPr="00031627" w:rsidRDefault="00031627" w:rsidP="00031627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31627">
        <w:rPr>
          <w:rFonts w:eastAsia="Calibri" w:cs="Arial"/>
          <w:b/>
          <w:bCs/>
          <w:kern w:val="28"/>
          <w:sz w:val="32"/>
          <w:szCs w:val="32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</w:t>
      </w:r>
    </w:p>
    <w:p w:rsidR="00031627" w:rsidRPr="00031627" w:rsidRDefault="00031627" w:rsidP="00031627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031627">
        <w:rPr>
          <w:rFonts w:eastAsia="Calibri" w:cs="Arial"/>
          <w:b/>
          <w:bCs/>
          <w:kern w:val="28"/>
          <w:sz w:val="32"/>
          <w:szCs w:val="32"/>
          <w:lang w:eastAsia="en-US"/>
        </w:rPr>
        <w:t>на территории Терновского муниципального района Воронежской области</w:t>
      </w:r>
    </w:p>
    <w:p w:rsidR="00031627" w:rsidRPr="00031627" w:rsidRDefault="00031627" w:rsidP="0003162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031627" w:rsidRPr="00031627" w:rsidRDefault="00031627" w:rsidP="00031627">
      <w:pPr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</w:t>
      </w:r>
      <w:hyperlink r:id="rId9" w:tgtFrame="Logical" w:history="1">
        <w:r w:rsidRPr="00031627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031627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 п о с т а н о в л я е т:</w:t>
      </w:r>
    </w:p>
    <w:p w:rsidR="00031627" w:rsidRPr="00031627" w:rsidRDefault="00031627" w:rsidP="0003162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 xml:space="preserve">1. Утвердить Порядок предоставления меры поддержки участников специальной военной операции и членов их семей </w:t>
      </w:r>
      <w:r w:rsidRPr="00031627">
        <w:rPr>
          <w:rFonts w:eastAsia="Calibri" w:cs="Arial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реализующих образовательные программы дошкольного образования»</w:t>
      </w:r>
      <w:r w:rsidRPr="00031627">
        <w:rPr>
          <w:rFonts w:cs="Arial"/>
        </w:rPr>
        <w:t xml:space="preserve"> </w:t>
      </w:r>
      <w:r w:rsidRPr="00031627">
        <w:rPr>
          <w:rFonts w:eastAsia="Calibri" w:cs="Arial"/>
          <w:lang w:eastAsia="en-US"/>
        </w:rPr>
        <w:t xml:space="preserve">на территории Терновского муниципального района Воронежской области согласно приложению </w:t>
      </w:r>
      <w:r w:rsidRPr="00031627">
        <w:rPr>
          <w:rFonts w:cs="Arial"/>
        </w:rPr>
        <w:t>к настоящему постановлению.</w:t>
      </w:r>
    </w:p>
    <w:p w:rsidR="00031627" w:rsidRPr="00031627" w:rsidRDefault="00031627" w:rsidP="00031627">
      <w:pPr>
        <w:tabs>
          <w:tab w:val="left" w:pos="926"/>
        </w:tabs>
        <w:ind w:firstLine="709"/>
        <w:rPr>
          <w:rFonts w:cs="Arial"/>
          <w:lang w:bidi="ru-RU"/>
        </w:rPr>
      </w:pPr>
      <w:r w:rsidRPr="00031627">
        <w:rPr>
          <w:rFonts w:cs="Arial"/>
        </w:rPr>
        <w:lastRenderedPageBreak/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031627" w:rsidRPr="00031627" w:rsidRDefault="00031627" w:rsidP="00031627">
      <w:pPr>
        <w:tabs>
          <w:tab w:val="left" w:pos="0"/>
        </w:tabs>
        <w:ind w:firstLine="709"/>
        <w:rPr>
          <w:rFonts w:cs="Arial"/>
        </w:rPr>
      </w:pPr>
      <w:r w:rsidRPr="00031627">
        <w:rPr>
          <w:rFonts w:cs="Arial"/>
        </w:rPr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031627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031627" w:rsidRPr="00031627" w:rsidRDefault="00031627" w:rsidP="00031627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cs="Arial"/>
        </w:rPr>
      </w:pPr>
    </w:p>
    <w:p w:rsidR="00031627" w:rsidRPr="00031627" w:rsidRDefault="00031627" w:rsidP="00031627">
      <w:pPr>
        <w:ind w:firstLine="709"/>
        <w:rPr>
          <w:rFonts w:cs="Arial"/>
        </w:rPr>
      </w:pPr>
    </w:p>
    <w:p w:rsidR="00031627" w:rsidRPr="00031627" w:rsidRDefault="00031627" w:rsidP="00031627">
      <w:pPr>
        <w:ind w:firstLine="709"/>
        <w:rPr>
          <w:rFonts w:cs="Arial"/>
        </w:rPr>
      </w:pPr>
      <w:r w:rsidRPr="00031627">
        <w:rPr>
          <w:rFonts w:cs="Arial"/>
        </w:rPr>
        <w:t xml:space="preserve">Глава администрации </w:t>
      </w:r>
    </w:p>
    <w:p w:rsidR="00031627" w:rsidRPr="00031627" w:rsidRDefault="00031627" w:rsidP="00031627">
      <w:pPr>
        <w:ind w:firstLine="709"/>
        <w:rPr>
          <w:rFonts w:cs="Arial"/>
        </w:rPr>
      </w:pPr>
      <w:r w:rsidRPr="00031627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031627">
        <w:rPr>
          <w:rFonts w:cs="Arial"/>
        </w:rPr>
        <w:t>М.А.Брагин</w:t>
      </w:r>
    </w:p>
    <w:p w:rsidR="00031627" w:rsidRPr="00031627" w:rsidRDefault="00031627" w:rsidP="00031627">
      <w:pPr>
        <w:tabs>
          <w:tab w:val="left" w:pos="0"/>
        </w:tabs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031627">
        <w:rPr>
          <w:rFonts w:cs="Arial"/>
        </w:rPr>
        <w:lastRenderedPageBreak/>
        <w:t>Приложение</w:t>
      </w: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>Утвержден</w:t>
      </w: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>постановлением администрации</w:t>
      </w:r>
    </w:p>
    <w:p w:rsid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  <w:lang w:val="en-US"/>
        </w:rPr>
      </w:pPr>
      <w:r w:rsidRPr="00031627">
        <w:rPr>
          <w:rFonts w:cs="Arial"/>
        </w:rPr>
        <w:t>Терновского муниципального района</w:t>
      </w: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>Воронежской области</w:t>
      </w: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  <w:lang w:val="en-US"/>
        </w:rPr>
      </w:pPr>
      <w:r w:rsidRPr="00031627">
        <w:rPr>
          <w:rFonts w:cs="Arial"/>
        </w:rPr>
        <w:t xml:space="preserve">29 мая 2026г. № </w:t>
      </w:r>
      <w:r>
        <w:rPr>
          <w:rFonts w:cs="Arial"/>
          <w:lang w:val="en-US"/>
        </w:rPr>
        <w:t>250</w:t>
      </w: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1627">
        <w:rPr>
          <w:rFonts w:cs="Arial"/>
        </w:rPr>
        <w:t>Порядок</w:t>
      </w:r>
    </w:p>
    <w:p w:rsidR="00031627" w:rsidRPr="00031627" w:rsidRDefault="00031627" w:rsidP="00031627">
      <w:pPr>
        <w:ind w:firstLine="709"/>
        <w:jc w:val="center"/>
        <w:rPr>
          <w:rFonts w:cs="Arial"/>
        </w:rPr>
      </w:pPr>
      <w:r w:rsidRPr="00031627">
        <w:rPr>
          <w:rFonts w:cs="Arial"/>
        </w:rPr>
        <w:t>предоставления меры поддержки участников</w:t>
      </w:r>
    </w:p>
    <w:p w:rsidR="00031627" w:rsidRPr="00031627" w:rsidRDefault="00031627" w:rsidP="00031627">
      <w:pPr>
        <w:ind w:firstLine="709"/>
        <w:jc w:val="center"/>
        <w:rPr>
          <w:rFonts w:eastAsia="Calibri" w:cs="Arial"/>
          <w:lang w:eastAsia="en-US"/>
        </w:rPr>
      </w:pPr>
      <w:r w:rsidRPr="00031627">
        <w:rPr>
          <w:rFonts w:cs="Arial"/>
        </w:rPr>
        <w:t>специальной военной операции и членов их семей</w:t>
      </w:r>
    </w:p>
    <w:p w:rsidR="00031627" w:rsidRPr="00031627" w:rsidRDefault="00031627" w:rsidP="00031627">
      <w:pPr>
        <w:ind w:firstLine="709"/>
        <w:jc w:val="center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реализующих образовательные программы дошкольного образования» на территории Терновского муниципального района Воронежской области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Общие положения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 (далее – мера поддержки).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eastAsia="Calibri" w:cs="Arial"/>
          <w:lang w:eastAsia="en-US"/>
        </w:rPr>
        <w:t xml:space="preserve">1.2. </w:t>
      </w:r>
      <w:r w:rsidRPr="00031627">
        <w:rPr>
          <w:rFonts w:cs="Arial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</w:t>
      </w:r>
      <w:r w:rsidRPr="00031627">
        <w:rPr>
          <w:rFonts w:cs="Arial"/>
        </w:rPr>
        <w:lastRenderedPageBreak/>
        <w:t xml:space="preserve">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10" w:tgtFrame="Logical" w:history="1">
        <w:r w:rsidRPr="00031627">
          <w:rPr>
            <w:rStyle w:val="a5"/>
            <w:rFonts w:cs="Arial"/>
          </w:rPr>
          <w:t>Федеральным законом</w:t>
        </w:r>
      </w:hyperlink>
      <w:r w:rsidRPr="00031627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1.3. Членами семьи признаются: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а) супруг (супруга);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 xml:space="preserve"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</w:t>
      </w:r>
      <w:hyperlink r:id="rId11" w:tgtFrame="Logical" w:history="1">
        <w:r w:rsidRPr="00031627">
          <w:rPr>
            <w:rStyle w:val="a5"/>
            <w:rFonts w:cs="Arial"/>
          </w:rPr>
          <w:t>Семейного кодекса</w:t>
        </w:r>
      </w:hyperlink>
      <w:r w:rsidRPr="00031627">
        <w:rPr>
          <w:rFonts w:cs="Arial"/>
        </w:rPr>
        <w:t xml:space="preserve"> Российской Федерации;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в) дети старше 18 лет, ставшие инвалидами до достижения ими возраста 18 лет;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  <w:r w:rsidRPr="00031627">
        <w:rPr>
          <w:rFonts w:cs="Arial"/>
        </w:rPr>
        <w:t xml:space="preserve">1.4. Получатели меры поддержки – </w:t>
      </w:r>
      <w:bookmarkStart w:id="1" w:name="_Hlk230356987"/>
      <w:r w:rsidRPr="00031627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1"/>
      <w:r w:rsidRPr="00031627">
        <w:rPr>
          <w:rFonts w:cs="Arial"/>
        </w:rPr>
        <w:t xml:space="preserve">в том числе находящиеся под опекой (попечительством), </w:t>
      </w:r>
      <w:r w:rsidRPr="00031627">
        <w:rPr>
          <w:rFonts w:eastAsia="Calibri" w:cs="Arial"/>
          <w:lang w:eastAsia="en-US"/>
        </w:rPr>
        <w:t>являющиеся воспитанниками муниципальных дошкольных образовательных организаций Терновского муниципального района (далее – МДОО).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eastAsia="Calibri" w:cs="Arial"/>
          <w:lang w:eastAsia="en-US"/>
        </w:rPr>
        <w:t xml:space="preserve">1.5. </w:t>
      </w:r>
      <w:bookmarkStart w:id="2" w:name="_Hlk230357038"/>
      <w:r w:rsidRPr="00031627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2"/>
    </w:p>
    <w:p w:rsidR="00031627" w:rsidRPr="00031627" w:rsidRDefault="00031627" w:rsidP="00031627">
      <w:pPr>
        <w:ind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 xml:space="preserve">1.6. Предоставление меры поддержки осуществляется без взимания платы. 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1.7. Учет предоставления меры поддержки осуществляется МДОО,</w:t>
      </w:r>
      <w:r w:rsidRPr="00031627">
        <w:rPr>
          <w:rFonts w:cs="Arial"/>
        </w:rPr>
        <w:t xml:space="preserve"> которую посещает ребенок Заявителя, администрацией Терновского муниципального района (далее – Администрация)</w:t>
      </w:r>
      <w:r w:rsidRPr="00031627">
        <w:rPr>
          <w:rFonts w:eastAsia="Calibri" w:cs="Arial"/>
          <w:lang w:eastAsia="en-US"/>
        </w:rPr>
        <w:t>.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</w:p>
    <w:p w:rsidR="00031627" w:rsidRPr="00031627" w:rsidRDefault="00031627" w:rsidP="00031627">
      <w:pPr>
        <w:autoSpaceDE w:val="0"/>
        <w:autoSpaceDN w:val="0"/>
        <w:adjustRightInd w:val="0"/>
        <w:ind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 xml:space="preserve">2. </w:t>
      </w:r>
      <w:r w:rsidRPr="00031627">
        <w:rPr>
          <w:rFonts w:cs="Arial"/>
        </w:rPr>
        <w:t>Порядок предоставления меры поддержки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 xml:space="preserve"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</w:t>
      </w:r>
      <w:r w:rsidRPr="00031627">
        <w:rPr>
          <w:rFonts w:cs="Arial"/>
        </w:rPr>
        <w:lastRenderedPageBreak/>
        <w:t>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Для реализации проактивного режима предоставления меры поддержки МДОО (Администрация) использует следующие сведения: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- о посещении ребенком участника СВО МДОО (находятся в распоряжении МДОО).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</w:rPr>
      </w:pPr>
      <w:r w:rsidRPr="00031627">
        <w:rPr>
          <w:rFonts w:eastAsia="Calibri"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</w:rPr>
      </w:pPr>
      <w:r w:rsidRPr="00031627">
        <w:rPr>
          <w:rFonts w:eastAsia="Calibri" w:cs="Arial"/>
        </w:rPr>
        <w:t>2.3. Заявитель может подать документы в МДОО (Администрацию) следующими способами (по выбору Заявителя):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</w:rPr>
      </w:pPr>
      <w:r w:rsidRPr="00031627">
        <w:rPr>
          <w:rFonts w:eastAsia="Calibri" w:cs="Arial"/>
        </w:rPr>
        <w:t>- на бумажном носителе посредством личного обращения в МДОО (Администрацию);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</w:rPr>
      </w:pPr>
      <w:r w:rsidRPr="00031627">
        <w:rPr>
          <w:rFonts w:eastAsia="Calibri" w:cs="Arial"/>
        </w:rPr>
        <w:t>- посредством почтового отправления;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lastRenderedPageBreak/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2" w:tgtFrame="Logical" w:history="1">
        <w:r w:rsidRPr="00031627">
          <w:rPr>
            <w:rStyle w:val="a5"/>
            <w:rFonts w:eastAsia="Calibri" w:cs="Arial"/>
          </w:rPr>
          <w:t>постановлением</w:t>
        </w:r>
      </w:hyperlink>
      <w:r w:rsidRPr="00031627">
        <w:rPr>
          <w:rFonts w:eastAsia="Calibri"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2.4. Документы и сведения, необходимые для предоставления меры поддержки: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2.4.1. Документы, подлежащие представлению Заявителем самостоятельно: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б) паспорт гражданина Российской Федерации или иной документ, удостоверяющий личность Заявителя;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в) документ, подтверждающий полномочия представителя (в случае обращения представителя);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в) документ о заключении брака между родителем (законным представителем) ребенка и участником СВО (предоставляется в случае, если участник СВО </w:t>
      </w:r>
      <w:r w:rsidRPr="00031627">
        <w:rPr>
          <w:rFonts w:eastAsia="Calibri" w:cs="Arial"/>
        </w:rPr>
        <w:lastRenderedPageBreak/>
        <w:t>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е) сведения о посещении ребенком МДОО (находятся в распоряжении МДОО).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Заявитель вправе представить указанные сведения (документы) по собственной инициативе.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3. Условия предоставления (отказа в предоставлении) меры поддержки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подача запроса неуполномоченным лицом.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3.2. Основаниями для отказа в предоставлении меры поддержки являются: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отсутствие сведений о посещении ребенком МДОО;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lastRenderedPageBreak/>
        <w:t>- непредставление документов, предусмотренных пунктом 2.4.1 раздела 2 настоящего Порядка;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</w:rPr>
      </w:pPr>
      <w:r w:rsidRPr="00031627">
        <w:rPr>
          <w:rFonts w:eastAsia="Calibri" w:cs="Arial"/>
        </w:rPr>
        <w:t>- наличие в представленных документах (сведениях) недостоверной и (или) неполной информации;</w:t>
      </w:r>
    </w:p>
    <w:p w:rsidR="00031627" w:rsidRPr="00031627" w:rsidRDefault="00031627" w:rsidP="00031627">
      <w:pPr>
        <w:ind w:firstLine="709"/>
        <w:contextualSpacing/>
        <w:rPr>
          <w:rFonts w:cs="Arial"/>
        </w:rPr>
      </w:pPr>
      <w:r w:rsidRPr="00031627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031627" w:rsidRPr="00031627" w:rsidRDefault="00031627" w:rsidP="00031627">
      <w:pPr>
        <w:ind w:firstLine="709"/>
        <w:contextualSpacing/>
        <w:rPr>
          <w:rFonts w:eastAsia="Calibri" w:cs="Arial"/>
        </w:rPr>
      </w:pPr>
      <w:r w:rsidRPr="00031627">
        <w:rPr>
          <w:rFonts w:eastAsia="Calibri"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3.3. Решение о предоставлении меры поддержки принимается МДОО (Администрацией) в течение 1 (одного) рабочего дня с даты подачи заявления.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3.5.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на бумажном носителе посредством личного обращения в МДОО (Администрацию);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посредством почтового отправления;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на бумажном носителе посредством личного обращения в МФЦ;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в электронной форме посредством ЕПГУ, Портала (при наличии технической возможности).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3.6.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сотрудником МДОО (Администрации) при личном обращении Заявителя или по телефону;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по электронной почте Заявителя;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посредством ЕПГУ либо Портала (при наличии технической возможности).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lastRenderedPageBreak/>
        <w:t>- посредством почтового отправления;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 xml:space="preserve">- в МФЦ; 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- в МДОО, Администрации.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3.9. Заявители имеют право на обжалование решений и действий (бездействия) должностного лица МДОО, Администрации, МФЦ при предоставлении меры поддержки в установленном порядке.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4. Финансирование меры поддержки</w:t>
      </w:r>
    </w:p>
    <w:p w:rsidR="00031627" w:rsidRPr="00031627" w:rsidRDefault="00031627" w:rsidP="00031627">
      <w:pPr>
        <w:ind w:firstLine="709"/>
        <w:rPr>
          <w:rFonts w:eastAsia="Calibri" w:cs="Arial"/>
        </w:rPr>
      </w:pPr>
    </w:p>
    <w:p w:rsidR="00031627" w:rsidRPr="00031627" w:rsidRDefault="00031627" w:rsidP="00031627">
      <w:pPr>
        <w:ind w:firstLine="709"/>
        <w:rPr>
          <w:rFonts w:eastAsia="Calibri" w:cs="Arial"/>
        </w:rPr>
      </w:pPr>
      <w:r w:rsidRPr="00031627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Терновского муниципального района Воронежской области</w:t>
      </w:r>
      <w:r>
        <w:rPr>
          <w:rFonts w:eastAsia="Calibri" w:cs="Arial"/>
        </w:rPr>
        <w:t xml:space="preserve"> </w:t>
      </w:r>
      <w:r w:rsidRPr="00031627">
        <w:rPr>
          <w:rFonts w:eastAsia="Calibri" w:cs="Arial"/>
        </w:rPr>
        <w:t>в рамках муниципальной программы «Развитие образования».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  <w:sectPr w:rsidR="00031627" w:rsidRPr="00031627" w:rsidSect="00031627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lastRenderedPageBreak/>
        <w:t xml:space="preserve">Приложение № 1 к Порядку 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Форма</w:t>
      </w:r>
    </w:p>
    <w:p w:rsidR="00031627" w:rsidRPr="00031627" w:rsidRDefault="00031627" w:rsidP="00031627">
      <w:pPr>
        <w:ind w:firstLine="709"/>
        <w:rPr>
          <w:rFonts w:cs="Arial"/>
        </w:rPr>
      </w:pPr>
      <w:r w:rsidRPr="00031627">
        <w:rPr>
          <w:rFonts w:cs="Arial"/>
        </w:rPr>
        <w:t>В ____________________________</w:t>
      </w:r>
    </w:p>
    <w:p w:rsidR="00031627" w:rsidRPr="00031627" w:rsidRDefault="00031627" w:rsidP="00031627">
      <w:pPr>
        <w:ind w:firstLine="709"/>
        <w:rPr>
          <w:rFonts w:cs="Arial"/>
        </w:rPr>
      </w:pPr>
      <w:r w:rsidRPr="00031627">
        <w:rPr>
          <w:rFonts w:cs="Arial"/>
        </w:rPr>
        <w:t>(указывается наименование МДОО, органа местного самоуправления)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  <w:bCs/>
        </w:rPr>
        <w:t>Заявление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  <w:r w:rsidRPr="00031627">
        <w:rPr>
          <w:rFonts w:cs="Arial"/>
          <w:bCs/>
        </w:rPr>
        <w:t xml:space="preserve">о предоставлении меры поддержки 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  <w:r w:rsidRPr="00031627">
        <w:rPr>
          <w:rFonts w:cs="Arial"/>
          <w:bCs/>
        </w:rPr>
        <w:t>«</w:t>
      </w:r>
      <w:r w:rsidRPr="00031627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реализующих образовательные программы дошкольного образования»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031627">
        <w:rPr>
          <w:rFonts w:cs="Arial"/>
        </w:rPr>
        <w:t>____________________________________________________________________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>(фамилия, имя, отчество (при наличии) заявителя)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 xml:space="preserve"> тел.: ____________________________________________________________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>адрес электронной почты (при наличии): _______________________________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3134"/>
        <w:gridCol w:w="2835"/>
        <w:gridCol w:w="1418"/>
        <w:gridCol w:w="2267"/>
      </w:tblGrid>
      <w:tr w:rsidR="00031627" w:rsidRPr="00031627" w:rsidTr="00BD3187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 </w:t>
            </w:r>
          </w:p>
        </w:tc>
      </w:tr>
      <w:tr w:rsidR="00031627" w:rsidRPr="00031627" w:rsidTr="00BD3187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 </w:t>
            </w:r>
          </w:p>
        </w:tc>
      </w:tr>
      <w:tr w:rsidR="00031627" w:rsidRPr="00031627" w:rsidTr="00BD3187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Кем выдан</w:t>
            </w:r>
          </w:p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1627" w:rsidRPr="00031627" w:rsidRDefault="00031627" w:rsidP="00031627">
            <w:pPr>
              <w:ind w:firstLine="0"/>
              <w:rPr>
                <w:rFonts w:cs="Arial"/>
                <w:lang w:eastAsia="en-US"/>
              </w:rPr>
            </w:pPr>
            <w:r w:rsidRPr="00031627">
              <w:rPr>
                <w:rFonts w:cs="Arial"/>
                <w:lang w:eastAsia="en-US"/>
              </w:rPr>
              <w:t> </w:t>
            </w:r>
          </w:p>
        </w:tc>
      </w:tr>
    </w:tbl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 xml:space="preserve"> Прошу освободить от платы, взимаемой за присмотр и уход за моим ребенком (моими детьми) 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>1)_________________________________________________________________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>2)_________________________________________________________________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 xml:space="preserve"> (указывается ФИО, год рождения)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>являющегося (-ихся) воспитанником (-ами) МДОО № ____________________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>(указывается наименование, номер МДОО)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Выбор способа получения результата:</w:t>
      </w:r>
    </w:p>
    <w:p w:rsidR="00031627" w:rsidRPr="00031627" w:rsidRDefault="00031627" w:rsidP="00031627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на бумажном носителе посредством личного обращения в МДОО, орган местного самоуправления;</w:t>
      </w:r>
    </w:p>
    <w:p w:rsidR="00031627" w:rsidRPr="00031627" w:rsidRDefault="00031627" w:rsidP="00031627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посредством почтового отправления;</w:t>
      </w:r>
    </w:p>
    <w:p w:rsidR="00031627" w:rsidRPr="00031627" w:rsidRDefault="00031627" w:rsidP="00031627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031627" w:rsidRPr="00031627" w:rsidRDefault="00031627" w:rsidP="00031627">
      <w:pPr>
        <w:numPr>
          <w:ilvl w:val="0"/>
          <w:numId w:val="2"/>
        </w:numPr>
        <w:ind w:left="0" w:firstLine="709"/>
        <w:contextualSpacing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031627">
        <w:rPr>
          <w:rFonts w:cs="Arial"/>
        </w:rPr>
        <w:t>К заявлению прилагаю: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1627">
        <w:rPr>
          <w:rFonts w:cs="Arial"/>
        </w:rPr>
        <w:t>1. Документы (копии документов) согласно установленному перечню: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031627">
        <w:rPr>
          <w:rFonts w:cs="Arial"/>
        </w:rPr>
        <w:t>___________________________________________________________________</w:t>
      </w:r>
    </w:p>
    <w:p w:rsidR="00031627" w:rsidRPr="00031627" w:rsidRDefault="00031627" w:rsidP="00031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031627">
        <w:rPr>
          <w:rFonts w:cs="Arial"/>
        </w:rPr>
        <w:t>____________________________________________________________________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 xml:space="preserve"> «___» ______________ 20___ г.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_____________________________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(подпись заявителя (законного представителя))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  <w:sectPr w:rsidR="00031627" w:rsidRPr="00031627" w:rsidSect="00031627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 xml:space="preserve">Приложение № 2 к Порядку </w:t>
      </w: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Форма</w:t>
      </w:r>
    </w:p>
    <w:p w:rsidR="00031627" w:rsidRPr="00031627" w:rsidRDefault="00031627" w:rsidP="00031627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031627" w:rsidRPr="00031627" w:rsidRDefault="00031627" w:rsidP="00031627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 xml:space="preserve">Наименование 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 xml:space="preserve">органа местного самоуправления 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bookmarkStart w:id="3" w:name="Par3502"/>
      <w:bookmarkEnd w:id="3"/>
      <w:r w:rsidRPr="00031627">
        <w:rPr>
          <w:rFonts w:cs="Arial"/>
        </w:rPr>
        <w:t>Кому: ___________________________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1627">
        <w:rPr>
          <w:rFonts w:cs="Arial"/>
        </w:rPr>
        <w:t>Уведомление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1627">
        <w:rPr>
          <w:rFonts w:cs="Arial"/>
        </w:rPr>
        <w:t>о предоставлении меры поддержки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1627">
        <w:rPr>
          <w:rFonts w:cs="Arial"/>
          <w:bCs/>
        </w:rPr>
        <w:t>«</w:t>
      </w:r>
      <w:r w:rsidRPr="00031627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реализующих образовательные программы дошкольного образования</w:t>
      </w:r>
      <w:r w:rsidRPr="00031627">
        <w:rPr>
          <w:rFonts w:cs="Arial"/>
          <w:bCs/>
        </w:rPr>
        <w:t>»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031627">
        <w:rPr>
          <w:rFonts w:cs="Arial"/>
        </w:rPr>
        <w:t>№ _____________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Рассмотрев Ваше заявление от _______20___г.</w:t>
      </w:r>
      <w:r>
        <w:rPr>
          <w:rFonts w:cs="Arial"/>
        </w:rPr>
        <w:t xml:space="preserve"> </w:t>
      </w:r>
      <w:r w:rsidRPr="00031627">
        <w:rPr>
          <w:rFonts w:cs="Arial"/>
        </w:rPr>
        <w:t>и</w:t>
      </w:r>
      <w:r>
        <w:rPr>
          <w:rFonts w:cs="Arial"/>
        </w:rPr>
        <w:t xml:space="preserve"> </w:t>
      </w:r>
      <w:r w:rsidRPr="00031627">
        <w:rPr>
          <w:rFonts w:cs="Arial"/>
        </w:rPr>
        <w:t>прилагаемые</w:t>
      </w:r>
      <w:r>
        <w:rPr>
          <w:rFonts w:cs="Arial"/>
        </w:rPr>
        <w:t xml:space="preserve"> </w:t>
      </w:r>
      <w:r w:rsidRPr="00031627">
        <w:rPr>
          <w:rFonts w:cs="Arial"/>
        </w:rPr>
        <w:t>к</w:t>
      </w:r>
      <w:r>
        <w:rPr>
          <w:rFonts w:cs="Arial"/>
        </w:rPr>
        <w:t xml:space="preserve"> </w:t>
      </w:r>
      <w:r w:rsidRPr="00031627">
        <w:rPr>
          <w:rFonts w:cs="Arial"/>
        </w:rPr>
        <w:t>нему</w:t>
      </w:r>
      <w:r>
        <w:rPr>
          <w:rFonts w:cs="Arial"/>
        </w:rPr>
        <w:t xml:space="preserve"> </w:t>
      </w:r>
      <w:r w:rsidRPr="00031627">
        <w:rPr>
          <w:rFonts w:cs="Arial"/>
        </w:rPr>
        <w:t>документы, МДОО (администрацией, органом, предоставляющим меру поддержки) принято решение освободить Вашу семью от родительской платы за присмотр и ход за ребенком: ________________________________________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>
        <w:rPr>
          <w:rFonts w:cs="Arial"/>
        </w:rPr>
        <w:t xml:space="preserve"> </w:t>
      </w:r>
      <w:r w:rsidRPr="00031627">
        <w:rPr>
          <w:rFonts w:cs="Arial"/>
        </w:rPr>
        <w:t>(Ф.И.О.</w:t>
      </w:r>
      <w:r w:rsidRPr="00031627">
        <w:rPr>
          <w:rFonts w:cs="Arial"/>
          <w:spacing w:val="-20"/>
        </w:rPr>
        <w:t>, дата рождения ребенка)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в</w:t>
      </w:r>
      <w:r>
        <w:rPr>
          <w:rFonts w:cs="Arial"/>
        </w:rPr>
        <w:t xml:space="preserve"> </w:t>
      </w:r>
      <w:r w:rsidRPr="00031627">
        <w:rPr>
          <w:rFonts w:cs="Arial"/>
        </w:rPr>
        <w:t>МДОО № ______</w:t>
      </w:r>
      <w:r>
        <w:rPr>
          <w:rFonts w:cs="Arial"/>
        </w:rPr>
        <w:t xml:space="preserve"> </w:t>
      </w:r>
      <w:r w:rsidRPr="00031627">
        <w:rPr>
          <w:rFonts w:cs="Arial"/>
          <w:spacing w:val="-20"/>
        </w:rPr>
        <w:t>(</w:t>
      </w:r>
      <w:r w:rsidRPr="00031627">
        <w:rPr>
          <w:rFonts w:cs="Arial"/>
        </w:rPr>
        <w:t>указывается наименование, номер МДОО, в которую посещает ребенок</w:t>
      </w:r>
      <w:r w:rsidRPr="00031627">
        <w:rPr>
          <w:rFonts w:cs="Arial"/>
          <w:spacing w:val="-20"/>
        </w:rPr>
        <w:t>) с «_____» ____________ 20__ г. (</w:t>
      </w:r>
      <w:r w:rsidRPr="00031627">
        <w:rPr>
          <w:rFonts w:cs="Arial"/>
        </w:rPr>
        <w:t>указывается дата, с которой семье предоставляется 100% льгота)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_____________________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_________________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________________________</w:t>
      </w:r>
    </w:p>
    <w:p w:rsidR="00031627" w:rsidRPr="00031627" w:rsidRDefault="00031627" w:rsidP="00031627">
      <w:pPr>
        <w:adjustRightInd w:val="0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(должность лица,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(подпись)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(расшифровка подписи) подписавшего уведомление)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031627" w:rsidRPr="00031627" w:rsidSect="00031627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Форма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>Наименование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 xml:space="preserve">органа местного самоуправления 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1627">
        <w:rPr>
          <w:rFonts w:cs="Arial"/>
        </w:rPr>
        <w:t>Кому: ___________________________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1627">
        <w:rPr>
          <w:rFonts w:cs="Arial"/>
        </w:rPr>
        <w:t>Уведомление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1627">
        <w:rPr>
          <w:rFonts w:cs="Arial"/>
          <w:bCs/>
        </w:rPr>
        <w:t xml:space="preserve">об отказе </w:t>
      </w:r>
      <w:r w:rsidRPr="00031627">
        <w:rPr>
          <w:rFonts w:cs="Arial"/>
        </w:rPr>
        <w:t>предоставлении меры поддержки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1627">
        <w:rPr>
          <w:rFonts w:cs="Arial"/>
          <w:bCs/>
        </w:rPr>
        <w:t>«</w:t>
      </w:r>
      <w:r w:rsidRPr="00031627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реализующих образовательные программы дошкольного образования</w:t>
      </w:r>
      <w:r w:rsidRPr="00031627">
        <w:rPr>
          <w:rFonts w:cs="Arial"/>
          <w:bCs/>
        </w:rPr>
        <w:t>»</w:t>
      </w:r>
    </w:p>
    <w:p w:rsidR="00031627" w:rsidRPr="00031627" w:rsidRDefault="00031627" w:rsidP="00031627">
      <w:pPr>
        <w:ind w:left="567" w:firstLine="0"/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«__» ____________ 20___ г.</w:t>
      </w:r>
      <w:r>
        <w:rPr>
          <w:rFonts w:cs="Arial"/>
        </w:rPr>
        <w:t xml:space="preserve"> </w:t>
      </w:r>
      <w:r w:rsidRPr="00031627">
        <w:rPr>
          <w:rFonts w:cs="Arial"/>
        </w:rPr>
        <w:t>№ _____________</w:t>
      </w:r>
    </w:p>
    <w:p w:rsidR="00031627" w:rsidRPr="00031627" w:rsidRDefault="00031627" w:rsidP="00031627">
      <w:pPr>
        <w:ind w:firstLine="709"/>
        <w:rPr>
          <w:rFonts w:cs="Arial"/>
        </w:rPr>
      </w:pPr>
    </w:p>
    <w:p w:rsidR="00031627" w:rsidRPr="00031627" w:rsidRDefault="00031627" w:rsidP="00031627">
      <w:pPr>
        <w:ind w:firstLine="709"/>
        <w:rPr>
          <w:rFonts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cs="Arial"/>
          <w:lang w:eastAsia="en-US"/>
        </w:rPr>
      </w:pPr>
      <w:r w:rsidRPr="00031627">
        <w:rPr>
          <w:rFonts w:cs="Arial"/>
          <w:lang w:eastAsia="en-US"/>
        </w:rPr>
        <w:t>Вам</w:t>
      </w:r>
      <w:r w:rsidRPr="00031627">
        <w:rPr>
          <w:rFonts w:cs="Arial"/>
          <w:spacing w:val="45"/>
          <w:lang w:eastAsia="en-US"/>
        </w:rPr>
        <w:t xml:space="preserve"> </w:t>
      </w:r>
      <w:r w:rsidRPr="00031627">
        <w:rPr>
          <w:rFonts w:cs="Arial"/>
          <w:lang w:eastAsia="en-US"/>
        </w:rPr>
        <w:t>отказано</w:t>
      </w:r>
      <w:r w:rsidRPr="00031627">
        <w:rPr>
          <w:rFonts w:cs="Arial"/>
          <w:spacing w:val="46"/>
          <w:lang w:eastAsia="en-US"/>
        </w:rPr>
        <w:t xml:space="preserve"> </w:t>
      </w:r>
      <w:r w:rsidRPr="00031627">
        <w:rPr>
          <w:rFonts w:cs="Arial"/>
          <w:lang w:eastAsia="en-US"/>
        </w:rPr>
        <w:t>в</w:t>
      </w:r>
      <w:r w:rsidRPr="00031627">
        <w:rPr>
          <w:rFonts w:cs="Arial"/>
          <w:spacing w:val="47"/>
          <w:lang w:eastAsia="en-US"/>
        </w:rPr>
        <w:t xml:space="preserve"> </w:t>
      </w:r>
      <w:r w:rsidRPr="00031627">
        <w:rPr>
          <w:rFonts w:cs="Arial"/>
          <w:lang w:eastAsia="en-US"/>
        </w:rPr>
        <w:t>предоставлении</w:t>
      </w:r>
      <w:r w:rsidRPr="00031627">
        <w:rPr>
          <w:rFonts w:cs="Arial"/>
          <w:spacing w:val="45"/>
          <w:lang w:eastAsia="en-US"/>
        </w:rPr>
        <w:t xml:space="preserve"> </w:t>
      </w:r>
      <w:r w:rsidRPr="00031627">
        <w:rPr>
          <w:rFonts w:cs="Arial"/>
          <w:lang w:eastAsia="en-US"/>
        </w:rPr>
        <w:t>меры поддержки по</w:t>
      </w:r>
      <w:r w:rsidRPr="00031627">
        <w:rPr>
          <w:rFonts w:cs="Arial"/>
          <w:spacing w:val="43"/>
          <w:lang w:eastAsia="en-US"/>
        </w:rPr>
        <w:t xml:space="preserve"> </w:t>
      </w:r>
      <w:r w:rsidRPr="00031627">
        <w:rPr>
          <w:rFonts w:cs="Arial"/>
          <w:lang w:eastAsia="en-US"/>
        </w:rPr>
        <w:t>заявлению от ________20__ г.</w:t>
      </w:r>
      <w:r>
        <w:rPr>
          <w:rFonts w:cs="Arial"/>
          <w:lang w:eastAsia="en-US"/>
        </w:rPr>
        <w:t xml:space="preserve"> </w:t>
      </w:r>
      <w:r w:rsidRPr="00031627">
        <w:rPr>
          <w:rFonts w:cs="Arial"/>
          <w:lang w:eastAsia="en-US"/>
        </w:rPr>
        <w:t>по причине __________________________________________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cs="Arial"/>
          <w:lang w:eastAsia="en-US"/>
        </w:rPr>
        <w:t>__________________________________________________________________.</w:t>
      </w:r>
      <w:r>
        <w:rPr>
          <w:rFonts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(основание(я), предусмотренное(ые) Порядком)</w:t>
      </w:r>
    </w:p>
    <w:p w:rsidR="00031627" w:rsidRPr="00031627" w:rsidRDefault="00031627" w:rsidP="00031627">
      <w:pPr>
        <w:ind w:firstLine="709"/>
        <w:rPr>
          <w:rFonts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cs="Arial"/>
          <w:lang w:eastAsia="en-US"/>
        </w:rPr>
      </w:pPr>
      <w:r w:rsidRPr="00031627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031627" w:rsidRPr="00031627" w:rsidRDefault="00031627" w:rsidP="00031627">
      <w:pPr>
        <w:ind w:firstLine="709"/>
        <w:rPr>
          <w:rFonts w:cs="Arial"/>
        </w:rPr>
      </w:pPr>
      <w:r w:rsidRPr="00031627">
        <w:rPr>
          <w:rFonts w:cs="Arial"/>
        </w:rPr>
        <w:t>(порядок действий, которые необходимо</w:t>
      </w:r>
      <w:r w:rsidRPr="00031627">
        <w:rPr>
          <w:rFonts w:cs="Arial"/>
          <w:spacing w:val="2"/>
        </w:rPr>
        <w:t xml:space="preserve"> </w:t>
      </w:r>
      <w:r w:rsidRPr="00031627">
        <w:rPr>
          <w:rFonts w:cs="Arial"/>
        </w:rPr>
        <w:t>выполнить заявителю</w:t>
      </w:r>
      <w:r w:rsidRPr="00031627">
        <w:rPr>
          <w:rFonts w:cs="Arial"/>
          <w:spacing w:val="1"/>
        </w:rPr>
        <w:t xml:space="preserve"> </w:t>
      </w:r>
      <w:r w:rsidRPr="00031627">
        <w:rPr>
          <w:rFonts w:cs="Arial"/>
        </w:rPr>
        <w:t>для</w:t>
      </w:r>
      <w:r w:rsidRPr="00031627">
        <w:rPr>
          <w:rFonts w:cs="Arial"/>
          <w:spacing w:val="1"/>
        </w:rPr>
        <w:t xml:space="preserve"> </w:t>
      </w:r>
      <w:r w:rsidRPr="00031627">
        <w:rPr>
          <w:rFonts w:cs="Arial"/>
        </w:rPr>
        <w:t>получения</w:t>
      </w:r>
      <w:r w:rsidRPr="00031627">
        <w:rPr>
          <w:rFonts w:cs="Arial"/>
          <w:spacing w:val="2"/>
        </w:rPr>
        <w:t xml:space="preserve"> </w:t>
      </w:r>
      <w:r w:rsidRPr="00031627">
        <w:rPr>
          <w:rFonts w:cs="Arial"/>
        </w:rPr>
        <w:t>положительного</w:t>
      </w:r>
      <w:r w:rsidRPr="00031627">
        <w:rPr>
          <w:rFonts w:cs="Arial"/>
          <w:spacing w:val="2"/>
        </w:rPr>
        <w:t xml:space="preserve"> </w:t>
      </w:r>
      <w:r w:rsidRPr="00031627">
        <w:rPr>
          <w:rFonts w:cs="Arial"/>
        </w:rPr>
        <w:t>результата</w:t>
      </w:r>
      <w:r>
        <w:rPr>
          <w:rFonts w:cs="Arial"/>
        </w:rPr>
        <w:t xml:space="preserve"> </w:t>
      </w:r>
      <w:r w:rsidRPr="00031627">
        <w:rPr>
          <w:rFonts w:cs="Arial"/>
        </w:rPr>
        <w:t>по заявлению)</w:t>
      </w:r>
    </w:p>
    <w:p w:rsidR="00031627" w:rsidRPr="00031627" w:rsidRDefault="00031627" w:rsidP="00031627">
      <w:pPr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Настоящее решение может быть обжаловано в досудебном порядке путем направления жалобы в администрацию Терновского муниципального района а также в судебном порядке.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1627">
        <w:rPr>
          <w:rFonts w:cs="Arial"/>
        </w:rPr>
        <w:t>_______________________________</w:t>
      </w:r>
      <w:r>
        <w:rPr>
          <w:rFonts w:cs="Arial"/>
        </w:rPr>
        <w:t xml:space="preserve"> </w:t>
      </w:r>
      <w:r w:rsidRPr="00031627">
        <w:rPr>
          <w:rFonts w:cs="Arial"/>
        </w:rPr>
        <w:t>______________</w:t>
      </w:r>
      <w:r>
        <w:rPr>
          <w:rFonts w:cs="Arial"/>
        </w:rPr>
        <w:t xml:space="preserve"> </w:t>
      </w:r>
      <w:r w:rsidRPr="00031627">
        <w:rPr>
          <w:rFonts w:cs="Arial"/>
        </w:rPr>
        <w:t>______________</w:t>
      </w:r>
      <w:r>
        <w:rPr>
          <w:rFonts w:cs="Arial"/>
        </w:rPr>
        <w:t xml:space="preserve"> 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1627">
        <w:rPr>
          <w:rFonts w:cs="Arial"/>
        </w:rPr>
        <w:t>(должность уполномоченного лица)</w:t>
      </w:r>
      <w:r>
        <w:rPr>
          <w:rFonts w:cs="Arial"/>
        </w:rPr>
        <w:t xml:space="preserve"> </w:t>
      </w:r>
      <w:r w:rsidRPr="00031627">
        <w:rPr>
          <w:rFonts w:cs="Arial"/>
        </w:rPr>
        <w:t>(подпись)</w:t>
      </w:r>
      <w:r>
        <w:rPr>
          <w:rFonts w:cs="Arial"/>
        </w:rPr>
        <w:t xml:space="preserve"> </w:t>
      </w:r>
      <w:r w:rsidRPr="00031627">
        <w:rPr>
          <w:rFonts w:cs="Arial"/>
        </w:rPr>
        <w:t>(расшифровка подписи)</w:t>
      </w:r>
    </w:p>
    <w:p w:rsidR="00031627" w:rsidRPr="00031627" w:rsidRDefault="00031627" w:rsidP="00031627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031627" w:rsidRPr="00031627" w:rsidSect="00031627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031627" w:rsidRPr="00031627" w:rsidRDefault="00031627" w:rsidP="00031627">
      <w:pPr>
        <w:ind w:firstLine="709"/>
        <w:jc w:val="right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Форма</w:t>
      </w: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031627" w:rsidRPr="00031627" w:rsidRDefault="00031627" w:rsidP="00031627">
      <w:pPr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Согласие на обработку персональных данных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Я, ______________________________________________________________,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031627" w:rsidRPr="00031627" w:rsidTr="00BD3187">
        <w:tc>
          <w:tcPr>
            <w:tcW w:w="6820" w:type="dxa"/>
            <w:shd w:val="clear" w:color="auto" w:fill="auto"/>
          </w:tcPr>
          <w:p w:rsidR="00031627" w:rsidRPr="00031627" w:rsidRDefault="00031627" w:rsidP="00031627">
            <w:pPr>
              <w:ind w:firstLine="0"/>
              <w:rPr>
                <w:rFonts w:cs="Arial"/>
              </w:rPr>
            </w:pPr>
            <w:r w:rsidRPr="00031627">
              <w:rPr>
                <w:rFonts w:cs="Arial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031627" w:rsidRPr="00031627" w:rsidRDefault="00031627" w:rsidP="00031627">
            <w:pPr>
              <w:ind w:firstLine="0"/>
              <w:rPr>
                <w:rFonts w:cs="Arial"/>
              </w:rPr>
            </w:pPr>
          </w:p>
        </w:tc>
      </w:tr>
      <w:tr w:rsidR="00031627" w:rsidRPr="00031627" w:rsidTr="00BD3187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1627" w:rsidRPr="00031627" w:rsidRDefault="00031627" w:rsidP="00031627">
            <w:pPr>
              <w:ind w:firstLine="0"/>
              <w:rPr>
                <w:rFonts w:cs="Arial"/>
              </w:rPr>
            </w:pPr>
          </w:p>
        </w:tc>
      </w:tr>
    </w:tbl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паспорт №_________ дата выдачи___________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кем выдан_________________</w:t>
      </w:r>
    </w:p>
    <w:p w:rsidR="00031627" w:rsidRPr="00031627" w:rsidRDefault="00031627" w:rsidP="00031627">
      <w:pPr>
        <w:ind w:firstLine="0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____________________________________________________________________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в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соответствии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с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требованиями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 xml:space="preserve">статьи 9 </w:t>
      </w:r>
      <w:hyperlink r:id="rId13" w:tgtFrame="Logical" w:history="1">
        <w:r w:rsidRPr="00031627">
          <w:rPr>
            <w:rStyle w:val="a5"/>
            <w:rFonts w:eastAsia="Calibri" w:cs="Arial"/>
            <w:lang w:eastAsia="en-US"/>
          </w:rPr>
          <w:t>Федерального закона</w:t>
        </w:r>
      </w:hyperlink>
      <w:r w:rsidRPr="00031627">
        <w:rPr>
          <w:rFonts w:eastAsia="Calibri" w:cs="Arial"/>
          <w:lang w:eastAsia="en-US"/>
        </w:rPr>
        <w:t xml:space="preserve"> от 27.07.2006 № 152-ФЗ «О персональных данных», в целях предоставления права на освобождение от платы, взимаемой с родителей (законных представителей), за присмотр и уход за ребенком, обучающимся в муниципальной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образовательной организации,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реализующей образовательные программы дошкольного образования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 xml:space="preserve">Настоящее согласие на обработку персональных данных может быть отозвано в порядке, установленном </w:t>
      </w:r>
      <w:hyperlink r:id="rId14" w:tgtFrame="Logical" w:history="1">
        <w:r w:rsidRPr="00031627">
          <w:rPr>
            <w:rStyle w:val="a5"/>
            <w:rFonts w:eastAsia="Calibri" w:cs="Arial"/>
            <w:lang w:eastAsia="en-US"/>
          </w:rPr>
          <w:t>Федеральным законом</w:t>
        </w:r>
      </w:hyperlink>
      <w:r w:rsidRPr="00031627">
        <w:rPr>
          <w:rFonts w:eastAsia="Calibri" w:cs="Arial"/>
          <w:lang w:eastAsia="en-US"/>
        </w:rPr>
        <w:t xml:space="preserve">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 w:rsidRPr="00031627">
        <w:rPr>
          <w:rFonts w:eastAsia="Calibri" w:cs="Arial"/>
          <w:lang w:eastAsia="en-US"/>
        </w:rPr>
        <w:t>«___» ________ 20_____ г.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_____________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___________________</w:t>
      </w:r>
    </w:p>
    <w:p w:rsidR="00031627" w:rsidRPr="00031627" w:rsidRDefault="00031627" w:rsidP="00031627">
      <w:pPr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(подпись)</w:t>
      </w:r>
      <w:r>
        <w:rPr>
          <w:rFonts w:eastAsia="Calibri" w:cs="Arial"/>
          <w:lang w:eastAsia="en-US"/>
        </w:rPr>
        <w:t xml:space="preserve"> </w:t>
      </w:r>
      <w:r w:rsidRPr="00031627">
        <w:rPr>
          <w:rFonts w:eastAsia="Calibri" w:cs="Arial"/>
          <w:lang w:eastAsia="en-US"/>
        </w:rPr>
        <w:t>(расшифровка подписи)</w:t>
      </w:r>
    </w:p>
    <w:p w:rsidR="00031627" w:rsidRPr="00031627" w:rsidRDefault="00031627" w:rsidP="00031627">
      <w:pPr>
        <w:tabs>
          <w:tab w:val="left" w:pos="5103"/>
        </w:tabs>
        <w:ind w:firstLine="709"/>
        <w:rPr>
          <w:rFonts w:cs="Arial"/>
        </w:rPr>
      </w:pPr>
    </w:p>
    <w:p w:rsidR="00031627" w:rsidRPr="00031627" w:rsidRDefault="00031627" w:rsidP="00031627">
      <w:pPr>
        <w:ind w:firstLine="709"/>
        <w:rPr>
          <w:rFonts w:cs="Arial"/>
        </w:rPr>
      </w:pPr>
    </w:p>
    <w:p w:rsidR="00A17152" w:rsidRPr="00031627" w:rsidRDefault="00A17152" w:rsidP="00031627">
      <w:pPr>
        <w:ind w:firstLine="709"/>
        <w:rPr>
          <w:rFonts w:cs="Arial"/>
        </w:rPr>
      </w:pPr>
    </w:p>
    <w:sectPr w:rsidR="00A17152" w:rsidRPr="00031627" w:rsidSect="00031627">
      <w:headerReference w:type="default" r:id="rId15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54" w:rsidRDefault="00863B54">
      <w:r>
        <w:separator/>
      </w:r>
    </w:p>
  </w:endnote>
  <w:endnote w:type="continuationSeparator" w:id="0">
    <w:p w:rsidR="00863B54" w:rsidRDefault="0086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54" w:rsidRDefault="00863B54">
      <w:r>
        <w:separator/>
      </w:r>
    </w:p>
  </w:footnote>
  <w:footnote w:type="continuationSeparator" w:id="0">
    <w:p w:rsidR="00863B54" w:rsidRDefault="00863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187" w:rsidRDefault="00BD3187">
    <w:pPr>
      <w:pStyle w:val="a6"/>
      <w:jc w:val="center"/>
    </w:pPr>
  </w:p>
  <w:p w:rsidR="00BD3187" w:rsidRDefault="00BD318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02"/>
    <w:rsid w:val="00006698"/>
    <w:rsid w:val="00006D0F"/>
    <w:rsid w:val="00013934"/>
    <w:rsid w:val="00015EEA"/>
    <w:rsid w:val="00017689"/>
    <w:rsid w:val="0002539C"/>
    <w:rsid w:val="00031627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77EF3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3B5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1790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3187"/>
    <w:rsid w:val="00BD523F"/>
    <w:rsid w:val="00BE1BEA"/>
    <w:rsid w:val="00BE76F5"/>
    <w:rsid w:val="00BF1B79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63B5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63B5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63B5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63B5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63B5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63B5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63B54"/>
  </w:style>
  <w:style w:type="character" w:customStyle="1" w:styleId="10">
    <w:name w:val="Заголовок 1 Знак"/>
    <w:link w:val="1"/>
    <w:rsid w:val="000316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3162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3162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3162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63B5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63B5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3162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63B5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63B54"/>
    <w:rPr>
      <w:color w:val="0000FF"/>
      <w:u w:val="none"/>
    </w:rPr>
  </w:style>
  <w:style w:type="paragraph" w:customStyle="1" w:styleId="Application">
    <w:name w:val="Application!Приложение"/>
    <w:rsid w:val="00863B5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63B5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63B5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0316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31627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63B5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63B5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63B5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63B5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63B5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63B5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63B54"/>
  </w:style>
  <w:style w:type="character" w:customStyle="1" w:styleId="10">
    <w:name w:val="Заголовок 1 Знак"/>
    <w:link w:val="1"/>
    <w:rsid w:val="000316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3162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3162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3162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63B54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63B54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3162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63B5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63B54"/>
    <w:rPr>
      <w:color w:val="0000FF"/>
      <w:u w:val="none"/>
    </w:rPr>
  </w:style>
  <w:style w:type="paragraph" w:customStyle="1" w:styleId="Application">
    <w:name w:val="Application!Приложение"/>
    <w:rsid w:val="00863B5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63B5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63B5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0316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31627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la-service.minjust.ru:8080/rnla-links/ws/content/act/0a02e7ab-81dc-427b-9bb7-abfb1e14bdf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51b63b05-8784-4188-9a3f-bc83213e710d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7368a0bf-8291-4bfe-a615-d42bedba5478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hyperlink" Target="http://nla-service.minjust.ru:8080/rnla-links/ws/content/act/0a02e7ab-81dc-427b-9bb7-abfb1e14bdf3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13</Pages>
  <Words>4033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26969</CharactersWithSpaces>
  <SharedDoc>false</SharedDoc>
  <HLinks>
    <vt:vector size="36" baseType="variant">
      <vt:variant>
        <vt:i4>3932267</vt:i4>
      </vt:variant>
      <vt:variant>
        <vt:i4>15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4128830</vt:i4>
      </vt:variant>
      <vt:variant>
        <vt:i4>9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3932264</vt:i4>
      </vt:variant>
      <vt:variant>
        <vt:i4>6</vt:i4>
      </vt:variant>
      <vt:variant>
        <vt:i4>0</vt:i4>
      </vt:variant>
      <vt:variant>
        <vt:i4>5</vt:i4>
      </vt:variant>
      <vt:variant>
        <vt:lpwstr>/content/act/7368a0bf-8291-4bfe-a615-d42bedba5478.html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2026-06-30T07:36:00Z</dcterms:created>
  <dcterms:modified xsi:type="dcterms:W3CDTF">2026-06-30T07:37:00Z</dcterms:modified>
</cp:coreProperties>
</file>