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</w:p>
    <w:p w:rsidR="003617E3" w:rsidRPr="003617E3" w:rsidRDefault="00702AE2" w:rsidP="003617E3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3617E3">
        <w:rPr>
          <w:rFonts w:cs="Arial"/>
          <w:bCs/>
        </w:rPr>
        <w:t>АДМИНИСТРАЦИЯ</w:t>
      </w:r>
    </w:p>
    <w:p w:rsidR="003617E3" w:rsidRPr="003617E3" w:rsidRDefault="003617E3" w:rsidP="003617E3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3617E3">
        <w:rPr>
          <w:rFonts w:cs="Arial"/>
          <w:bCs/>
        </w:rPr>
        <w:t>ТЕРНОВСКОГО МУНИЦИПАЛЬНОГО РАЙОНА</w:t>
      </w:r>
    </w:p>
    <w:p w:rsidR="003617E3" w:rsidRPr="003617E3" w:rsidRDefault="003617E3" w:rsidP="003617E3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3617E3">
        <w:rPr>
          <w:rFonts w:cs="Arial"/>
          <w:bCs/>
        </w:rPr>
        <w:t>ВОРОНЕЖСКОЙ ОБЛАСТИ</w:t>
      </w:r>
    </w:p>
    <w:p w:rsidR="003617E3" w:rsidRPr="003617E3" w:rsidRDefault="003617E3" w:rsidP="003617E3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3617E3">
        <w:rPr>
          <w:rFonts w:cs="Arial"/>
          <w:bCs/>
        </w:rPr>
        <w:t>ПОСТАНОВЛЕНИЕ</w:t>
      </w: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</w:rPr>
      </w:pPr>
    </w:p>
    <w:p w:rsidR="003617E3" w:rsidRPr="003617E3" w:rsidRDefault="003617E3" w:rsidP="003617E3">
      <w:pPr>
        <w:tabs>
          <w:tab w:val="left" w:pos="1172"/>
        </w:tabs>
        <w:ind w:firstLine="709"/>
        <w:rPr>
          <w:rFonts w:cs="Arial"/>
        </w:rPr>
      </w:pPr>
      <w:r w:rsidRPr="003617E3">
        <w:rPr>
          <w:rFonts w:cs="Arial"/>
        </w:rPr>
        <w:t>От 1 июня 2026 г.</w:t>
      </w:r>
      <w:r>
        <w:rPr>
          <w:rFonts w:cs="Arial"/>
        </w:rPr>
        <w:t xml:space="preserve"> </w:t>
      </w:r>
      <w:r w:rsidRPr="003617E3">
        <w:rPr>
          <w:rFonts w:cs="Arial"/>
        </w:rPr>
        <w:t>№ 252</w:t>
      </w:r>
    </w:p>
    <w:p w:rsidR="003617E3" w:rsidRPr="003617E3" w:rsidRDefault="003617E3" w:rsidP="003617E3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617E3">
        <w:rPr>
          <w:rFonts w:cs="Arial"/>
        </w:rPr>
        <w:t>с.Терновка</w:t>
      </w:r>
    </w:p>
    <w:p w:rsidR="003617E3" w:rsidRPr="003617E3" w:rsidRDefault="003617E3" w:rsidP="003617E3">
      <w:pPr>
        <w:ind w:firstLine="709"/>
        <w:rPr>
          <w:rFonts w:cs="Arial"/>
          <w:bCs/>
          <w:kern w:val="28"/>
        </w:rPr>
      </w:pPr>
    </w:p>
    <w:p w:rsidR="003617E3" w:rsidRPr="003617E3" w:rsidRDefault="003617E3" w:rsidP="003617E3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3617E3">
        <w:rPr>
          <w:rFonts w:cs="Arial"/>
          <w:b/>
          <w:bCs/>
          <w:kern w:val="28"/>
          <w:sz w:val="32"/>
          <w:szCs w:val="32"/>
        </w:rPr>
        <w:t>Об утверждении Порядка предоставления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617E3">
        <w:rPr>
          <w:rFonts w:cs="Arial"/>
          <w:b/>
          <w:bCs/>
          <w:kern w:val="28"/>
          <w:sz w:val="32"/>
          <w:szCs w:val="32"/>
        </w:rPr>
        <w:t xml:space="preserve">детям участникам специальной военной 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617E3">
        <w:rPr>
          <w:rFonts w:cs="Arial"/>
          <w:b/>
          <w:bCs/>
          <w:kern w:val="28"/>
          <w:sz w:val="32"/>
          <w:szCs w:val="32"/>
        </w:rPr>
        <w:t xml:space="preserve">операции льготных путевок в муниципальные 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617E3">
        <w:rPr>
          <w:rFonts w:cs="Arial"/>
          <w:b/>
          <w:bCs/>
          <w:kern w:val="28"/>
          <w:sz w:val="32"/>
          <w:szCs w:val="32"/>
        </w:rPr>
        <w:t xml:space="preserve">организации отдыха детей 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3617E3">
        <w:rPr>
          <w:rFonts w:cs="Arial"/>
          <w:b/>
          <w:bCs/>
          <w:kern w:val="28"/>
          <w:sz w:val="32"/>
          <w:szCs w:val="32"/>
        </w:rPr>
        <w:t>и их оздоровления</w:t>
      </w:r>
      <w:r w:rsidRPr="003617E3">
        <w:rPr>
          <w:rFonts w:cs="Arial"/>
          <w:b/>
          <w:kern w:val="28"/>
          <w:sz w:val="32"/>
          <w:szCs w:val="32"/>
        </w:rPr>
        <w:t xml:space="preserve"> на территории 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3617E3">
        <w:rPr>
          <w:rFonts w:cs="Arial"/>
          <w:b/>
          <w:kern w:val="28"/>
          <w:sz w:val="32"/>
          <w:szCs w:val="32"/>
        </w:rPr>
        <w:t xml:space="preserve">Терновского муниципального района </w:t>
      </w:r>
    </w:p>
    <w:p w:rsidR="003617E3" w:rsidRPr="003617E3" w:rsidRDefault="003617E3" w:rsidP="003617E3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3617E3">
        <w:rPr>
          <w:rFonts w:cs="Arial"/>
          <w:b/>
          <w:kern w:val="28"/>
          <w:sz w:val="32"/>
          <w:szCs w:val="32"/>
        </w:rPr>
        <w:t>Воронежской области</w:t>
      </w:r>
    </w:p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письмом Министерства цифрового развития Воронежской области от 28.05.2026 №42-11/1046 «О направлении типового порядка предоставления меры поддержки для членов семей участников СВО», </w:t>
      </w:r>
      <w:hyperlink r:id="rId9" w:tgtFrame="Logical" w:history="1">
        <w:r w:rsidRPr="003617E3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3617E3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п о с т а н о в л я е т:</w:t>
      </w:r>
    </w:p>
    <w:p w:rsidR="003617E3" w:rsidRPr="003617E3" w:rsidRDefault="003617E3" w:rsidP="003617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3617E3" w:rsidRPr="003617E3" w:rsidRDefault="003617E3" w:rsidP="003617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 xml:space="preserve">1. Утвердить Порядок </w:t>
      </w:r>
      <w:r w:rsidRPr="003617E3">
        <w:rPr>
          <w:rFonts w:eastAsia="Calibri" w:cs="Arial"/>
          <w:bCs/>
          <w:spacing w:val="2"/>
          <w:shd w:val="clear" w:color="auto" w:fill="FFFFFF"/>
          <w:lang w:eastAsia="en-US"/>
        </w:rPr>
        <w:t xml:space="preserve">предоставления детям участникам специальной военной операции </w:t>
      </w:r>
      <w:r w:rsidRPr="003617E3">
        <w:rPr>
          <w:rFonts w:cs="Arial"/>
          <w:bCs/>
        </w:rPr>
        <w:t>льготных путевок в муниципальные организации отдыха детей и их оздоровления</w:t>
      </w:r>
      <w:r w:rsidRPr="003617E3">
        <w:rPr>
          <w:rFonts w:eastAsia="Calibri" w:cs="Arial"/>
          <w:spacing w:val="2"/>
          <w:shd w:val="clear" w:color="auto" w:fill="FFFFFF"/>
          <w:lang w:eastAsia="en-US"/>
        </w:rPr>
        <w:t xml:space="preserve"> </w:t>
      </w:r>
      <w:r w:rsidRPr="003617E3">
        <w:rPr>
          <w:rFonts w:eastAsia="Calibri" w:cs="Arial"/>
          <w:lang w:eastAsia="en-US"/>
        </w:rPr>
        <w:t>на территории Терновского муниципального района Воронежской области согласно приложению к настоящему постановлению.</w:t>
      </w:r>
    </w:p>
    <w:p w:rsidR="003617E3" w:rsidRPr="003617E3" w:rsidRDefault="003617E3" w:rsidP="003617E3">
      <w:pPr>
        <w:tabs>
          <w:tab w:val="left" w:pos="926"/>
        </w:tabs>
        <w:ind w:firstLine="709"/>
        <w:rPr>
          <w:rFonts w:cs="Arial"/>
          <w:lang w:bidi="ru-RU"/>
        </w:rPr>
      </w:pPr>
      <w:r w:rsidRPr="003617E3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3617E3" w:rsidRPr="003617E3" w:rsidRDefault="003617E3" w:rsidP="003617E3">
      <w:pPr>
        <w:autoSpaceDE w:val="0"/>
        <w:autoSpaceDN w:val="0"/>
        <w:adjustRightInd w:val="0"/>
        <w:ind w:firstLine="709"/>
        <w:rPr>
          <w:rFonts w:cs="Arial"/>
        </w:rPr>
      </w:pPr>
      <w:r w:rsidRPr="003617E3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3617E3" w:rsidRPr="003617E3" w:rsidRDefault="003617E3" w:rsidP="003617E3">
      <w:pPr>
        <w:tabs>
          <w:tab w:val="left" w:pos="0"/>
        </w:tabs>
        <w:ind w:firstLine="709"/>
        <w:rPr>
          <w:rFonts w:cs="Arial"/>
        </w:rPr>
      </w:pPr>
      <w:r w:rsidRPr="003617E3">
        <w:rPr>
          <w:rFonts w:cs="Arial"/>
        </w:rPr>
        <w:lastRenderedPageBreak/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3617E3">
        <w:rPr>
          <w:rFonts w:cs="Arial"/>
        </w:rPr>
        <w:t>возложить на заместителя главы администрации муниципального района Н.Н. Черикову.</w:t>
      </w:r>
    </w:p>
    <w:p w:rsidR="003617E3" w:rsidRPr="003617E3" w:rsidRDefault="003617E3" w:rsidP="003617E3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Глава администрации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3617E3">
        <w:rPr>
          <w:rFonts w:cs="Arial"/>
        </w:rPr>
        <w:t>М.А.Брагин</w:t>
      </w:r>
    </w:p>
    <w:p w:rsidR="003617E3" w:rsidRPr="003617E3" w:rsidRDefault="003617E3" w:rsidP="003617E3">
      <w:pPr>
        <w:tabs>
          <w:tab w:val="left" w:pos="0"/>
        </w:tabs>
        <w:ind w:firstLine="709"/>
        <w:rPr>
          <w:rFonts w:cs="Arial"/>
        </w:rPr>
      </w:pPr>
    </w:p>
    <w:p w:rsidR="003617E3" w:rsidRPr="003617E3" w:rsidRDefault="003617E3" w:rsidP="003617E3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3617E3">
        <w:rPr>
          <w:rFonts w:cs="Arial"/>
        </w:rPr>
        <w:lastRenderedPageBreak/>
        <w:t>Приложение</w:t>
      </w:r>
    </w:p>
    <w:p w:rsidR="003617E3" w:rsidRPr="003617E3" w:rsidRDefault="003617E3" w:rsidP="003617E3">
      <w:pPr>
        <w:ind w:firstLine="709"/>
        <w:jc w:val="right"/>
        <w:rPr>
          <w:rFonts w:cs="Arial"/>
        </w:rPr>
      </w:pPr>
      <w:r w:rsidRPr="003617E3">
        <w:rPr>
          <w:rFonts w:cs="Arial"/>
        </w:rPr>
        <w:t>к постановлению администрации</w:t>
      </w:r>
    </w:p>
    <w:p w:rsidR="003617E3" w:rsidRPr="003617E3" w:rsidRDefault="003617E3" w:rsidP="003617E3">
      <w:pPr>
        <w:ind w:firstLine="709"/>
        <w:jc w:val="right"/>
        <w:rPr>
          <w:rFonts w:cs="Arial"/>
        </w:rPr>
      </w:pPr>
      <w:r w:rsidRPr="003617E3">
        <w:rPr>
          <w:rFonts w:cs="Arial"/>
        </w:rPr>
        <w:t>Терновского муниципального</w:t>
      </w:r>
    </w:p>
    <w:p w:rsidR="003617E3" w:rsidRPr="003617E3" w:rsidRDefault="003617E3" w:rsidP="003617E3">
      <w:pPr>
        <w:ind w:firstLine="709"/>
        <w:jc w:val="right"/>
        <w:rPr>
          <w:rFonts w:cs="Arial"/>
        </w:rPr>
      </w:pPr>
      <w:r w:rsidRPr="003617E3">
        <w:rPr>
          <w:rFonts w:cs="Arial"/>
        </w:rPr>
        <w:t>района Воронежской области</w:t>
      </w:r>
    </w:p>
    <w:p w:rsidR="003617E3" w:rsidRPr="003617E3" w:rsidRDefault="003617E3" w:rsidP="003617E3">
      <w:pPr>
        <w:ind w:firstLine="709"/>
        <w:jc w:val="right"/>
        <w:rPr>
          <w:rFonts w:cs="Arial"/>
        </w:rPr>
      </w:pPr>
      <w:r w:rsidRPr="003617E3">
        <w:rPr>
          <w:rFonts w:cs="Arial"/>
        </w:rPr>
        <w:t>от 01.06.2026 г. № 252</w:t>
      </w:r>
    </w:p>
    <w:p w:rsidR="003617E3" w:rsidRPr="003617E3" w:rsidRDefault="003617E3" w:rsidP="003617E3">
      <w:pPr>
        <w:ind w:firstLine="709"/>
        <w:jc w:val="center"/>
        <w:rPr>
          <w:rFonts w:cs="Arial"/>
        </w:rPr>
      </w:pPr>
    </w:p>
    <w:p w:rsidR="003617E3" w:rsidRPr="003617E3" w:rsidRDefault="003617E3" w:rsidP="003617E3">
      <w:pPr>
        <w:ind w:firstLine="709"/>
        <w:jc w:val="center"/>
        <w:rPr>
          <w:rFonts w:cs="Arial"/>
          <w:bCs/>
        </w:rPr>
      </w:pPr>
      <w:bookmarkStart w:id="1" w:name="_Hlk224743010"/>
      <w:r w:rsidRPr="003617E3">
        <w:rPr>
          <w:rFonts w:cs="Arial"/>
          <w:bCs/>
        </w:rPr>
        <w:t>ПОРЯДОК</w:t>
      </w:r>
    </w:p>
    <w:bookmarkEnd w:id="1"/>
    <w:p w:rsidR="003617E3" w:rsidRPr="003617E3" w:rsidRDefault="003617E3" w:rsidP="003617E3">
      <w:pPr>
        <w:ind w:firstLine="709"/>
        <w:jc w:val="center"/>
        <w:rPr>
          <w:rFonts w:cs="Arial"/>
          <w:bCs/>
        </w:rPr>
      </w:pPr>
      <w:r w:rsidRPr="003617E3">
        <w:rPr>
          <w:rFonts w:cs="Arial"/>
          <w:bCs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  <w:r w:rsidRPr="003617E3">
        <w:rPr>
          <w:rFonts w:cs="Arial"/>
        </w:rPr>
        <w:t xml:space="preserve"> на территории Терновского муниципального района Воронежской области</w:t>
      </w:r>
    </w:p>
    <w:p w:rsidR="003617E3" w:rsidRPr="003617E3" w:rsidRDefault="003617E3" w:rsidP="003617E3">
      <w:pPr>
        <w:ind w:firstLine="709"/>
        <w:rPr>
          <w:rFonts w:cs="Arial"/>
          <w:bCs/>
        </w:rPr>
      </w:pP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Раздел 1. Общие положения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 </w:t>
      </w:r>
    </w:p>
    <w:p w:rsidR="003617E3" w:rsidRPr="003617E3" w:rsidRDefault="003617E3" w:rsidP="003617E3">
      <w:pPr>
        <w:numPr>
          <w:ilvl w:val="1"/>
          <w:numId w:val="2"/>
        </w:numPr>
        <w:ind w:left="0" w:firstLine="709"/>
        <w:rPr>
          <w:rFonts w:eastAsia="Calibri" w:cs="Arial"/>
        </w:rPr>
      </w:pPr>
      <w:r w:rsidRPr="003617E3">
        <w:rPr>
          <w:rFonts w:eastAsia="Calibri" w:cs="Arial"/>
        </w:rPr>
        <w:t>Порядок</w:t>
      </w:r>
      <w:r w:rsidRPr="003617E3">
        <w:rPr>
          <w:rFonts w:eastAsia="Calibri" w:cs="Arial"/>
          <w:lang w:eastAsia="en-US"/>
        </w:rPr>
        <w:t xml:space="preserve"> </w:t>
      </w:r>
      <w:r w:rsidRPr="003617E3">
        <w:rPr>
          <w:rFonts w:eastAsia="Calibri" w:cs="Arial"/>
        </w:rPr>
        <w:t xml:space="preserve">предоставления детям участников специальной военной операции льготных путевок в муниципальные организации отдыха детей и их оздоровления (далее </w:t>
      </w:r>
      <w:bookmarkStart w:id="2" w:name="_Hlk224743062"/>
      <w:r w:rsidRPr="003617E3">
        <w:rPr>
          <w:rFonts w:eastAsia="Calibri" w:cs="Arial"/>
        </w:rPr>
        <w:t xml:space="preserve">– </w:t>
      </w:r>
      <w:bookmarkEnd w:id="2"/>
      <w:r w:rsidRPr="003617E3">
        <w:rPr>
          <w:rFonts w:eastAsia="Calibri" w:cs="Arial"/>
        </w:rPr>
        <w:t xml:space="preserve">Порядок) устанавливает правила и условия предоставления детям участников специальной военной операции льготных путевок в муниципальные организации </w:t>
      </w:r>
      <w:bookmarkStart w:id="3" w:name="_Hlk224743277"/>
      <w:r w:rsidRPr="003617E3">
        <w:rPr>
          <w:rFonts w:eastAsia="Calibri" w:cs="Arial"/>
        </w:rPr>
        <w:t xml:space="preserve">отдыха детей и их оздоровления </w:t>
      </w:r>
      <w:bookmarkEnd w:id="3"/>
      <w:r w:rsidRPr="003617E3">
        <w:rPr>
          <w:rFonts w:eastAsia="Calibri" w:cs="Arial"/>
        </w:rPr>
        <w:t>(далее – мера поддержки).</w:t>
      </w:r>
    </w:p>
    <w:p w:rsidR="003617E3" w:rsidRPr="003617E3" w:rsidRDefault="003617E3" w:rsidP="003617E3">
      <w:pPr>
        <w:numPr>
          <w:ilvl w:val="1"/>
          <w:numId w:val="2"/>
        </w:numPr>
        <w:ind w:left="0" w:firstLine="709"/>
        <w:rPr>
          <w:rFonts w:eastAsia="Calibri" w:cs="Arial"/>
        </w:rPr>
      </w:pPr>
      <w:r w:rsidRPr="003617E3">
        <w:rPr>
          <w:rFonts w:eastAsia="Calibri" w:cs="Arial"/>
        </w:rPr>
        <w:t xml:space="preserve">Под муниципальными организациями отдыха детей и их оздоровления на территории Терновского муниципального района Воронежской области понимаются оздоровительные лагеря и муниципальные образовательные организации Терновского муниципального района, на базе которых организованы лагеря с дневным пребыванием (далее </w:t>
      </w:r>
      <w:bookmarkStart w:id="4" w:name="_Hlk224743731"/>
      <w:r w:rsidRPr="003617E3">
        <w:rPr>
          <w:rFonts w:eastAsia="Calibri" w:cs="Arial"/>
        </w:rPr>
        <w:t>–</w:t>
      </w:r>
      <w:bookmarkEnd w:id="4"/>
      <w:r w:rsidRPr="003617E3">
        <w:rPr>
          <w:rFonts w:eastAsia="Calibri" w:cs="Arial"/>
        </w:rPr>
        <w:t xml:space="preserve"> </w:t>
      </w:r>
      <w:bookmarkStart w:id="5" w:name="_Hlk224743750"/>
      <w:r w:rsidRPr="003617E3">
        <w:rPr>
          <w:rFonts w:eastAsia="Calibri" w:cs="Arial"/>
        </w:rPr>
        <w:t>организации отдыха детей</w:t>
      </w:r>
      <w:bookmarkEnd w:id="5"/>
      <w:r w:rsidRPr="003617E3">
        <w:rPr>
          <w:rFonts w:eastAsia="Calibri" w:cs="Arial"/>
        </w:rPr>
        <w:t>).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 xml:space="preserve">1.3. Под участниками специальной военной операции (далее – СВО) в настоящем Порядке понимаются лица, </w:t>
      </w:r>
    </w:p>
    <w:p w:rsidR="003617E3" w:rsidRPr="003617E3" w:rsidRDefault="003617E3" w:rsidP="003617E3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а) принимающие (принимавшие) участие (содействующие (содействовавшие) выполнению задач) в СВО;</w:t>
      </w:r>
    </w:p>
    <w:p w:rsidR="003617E3" w:rsidRPr="003617E3" w:rsidRDefault="003617E3" w:rsidP="003617E3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б) лица, выполняющие (выполнявшие)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:rsidR="003617E3" w:rsidRPr="003617E3" w:rsidRDefault="003617E3" w:rsidP="003617E3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 xml:space="preserve">1.4. Получателями меры поддержки в соответствии с настоящим Порядком являются дети участников СВО в возрасте от 7 до 17 лет </w:t>
      </w:r>
      <w:r w:rsidRPr="003617E3">
        <w:rPr>
          <w:rFonts w:eastAsia="Calibri" w:cs="Arial"/>
          <w:lang w:eastAsia="en-US"/>
        </w:rPr>
        <w:t>(включительно)</w:t>
      </w:r>
      <w:r w:rsidRPr="003617E3">
        <w:rPr>
          <w:rFonts w:eastAsia="Calibri" w:cs="Arial"/>
        </w:rPr>
        <w:t>, в том числе находящиеся под опекой или попечительством, а также детям, находящимся на иждивении участника СВО либо находившимся на иждивении участника СВО на дату его гибели (смерти).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3617E3" w:rsidRPr="003617E3" w:rsidRDefault="003617E3" w:rsidP="003617E3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 xml:space="preserve">1.5. 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</w:t>
      </w:r>
      <w:r w:rsidRPr="003617E3">
        <w:rPr>
          <w:rFonts w:eastAsia="Calibri" w:cs="Arial"/>
          <w:lang w:eastAsia="en-US"/>
        </w:rPr>
        <w:lastRenderedPageBreak/>
        <w:t>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1.6. Учет предоставления меры поддержки осуществляется соответствующими организациями отдыха детей.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Раздел 2. Порядок предоставления меры поддержки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2.1. Мера поддержки предоставляется в заявительном порядке.</w:t>
      </w:r>
      <w:bookmarkStart w:id="6" w:name="_Hlk227237900"/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bookmarkStart w:id="7" w:name="_Hlk224816132"/>
      <w:r w:rsidRPr="003617E3">
        <w:rPr>
          <w:rFonts w:cs="Arial"/>
        </w:rPr>
        <w:t xml:space="preserve">администрацию Терновского муниципального района по месту жительства (пребывания) ребенка участника СВО </w:t>
      </w:r>
      <w:bookmarkEnd w:id="7"/>
      <w:r w:rsidRPr="003617E3">
        <w:rPr>
          <w:rFonts w:cs="Arial"/>
        </w:rPr>
        <w:t>(далее – Администрация) (для получения путевки в оздоровительный лагерь) или в муниципальную образовательную организацию Терновского муниципального района, в которой обучается ребенок (для получения места в пришкольном оздоровительном лагере с дневным пребыванием).</w:t>
      </w:r>
    </w:p>
    <w:bookmarkEnd w:id="6"/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2.2. Заявитель может подать заявление о получении меры поддержки и документы в Администрацию следующими способами (по выбору Заявителя):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 бумажном носителе посредством личного обращения в Администрацию;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посредством почтового отправления;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lastRenderedPageBreak/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0" w:tgtFrame="Logical" w:history="1">
        <w:r w:rsidRPr="003617E3">
          <w:rPr>
            <w:rStyle w:val="a5"/>
            <w:rFonts w:cs="Arial"/>
          </w:rPr>
          <w:t>постановлением</w:t>
        </w:r>
      </w:hyperlink>
      <w:r w:rsidRPr="003617E3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2.2.1.Заявитель может подать заявление о получении меры поддержки и документы в муниципальную образовательную организацию Терновского муниципального района на бумажном носителе посредством личного обращения.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2.3. Документы и сведения, необходимые для предоставления меры поддержки: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2.3.1. Документы, подлежащие представлению Заявителем самостоятельно: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ж) медицинская справка о</w:t>
      </w:r>
      <w:r w:rsidRPr="003617E3">
        <w:rPr>
          <w:rFonts w:eastAsia="Calibri" w:cs="Arial"/>
        </w:rPr>
        <w:t xml:space="preserve"> состоянии здоровья ребенка, направляемого в организацию отдыха детей и их оздоровления (форма 079/у)</w:t>
      </w:r>
      <w:r w:rsidRPr="003617E3">
        <w:rPr>
          <w:rFonts w:cs="Arial"/>
        </w:rPr>
        <w:t xml:space="preserve"> – </w:t>
      </w:r>
      <w:r w:rsidRPr="003617E3">
        <w:rPr>
          <w:rFonts w:eastAsia="Calibri" w:cs="Arial"/>
        </w:rPr>
        <w:t>предоставляется в случае обращения с заявлением на получение путевки в организацию отдыха детей и их оздоровления круглогодичного действия (санаторную смену)</w:t>
      </w:r>
      <w:r w:rsidRPr="003617E3">
        <w:rPr>
          <w:rFonts w:cs="Arial"/>
        </w:rPr>
        <w:t>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lastRenderedPageBreak/>
        <w:t>2.3.2. Документы, которые подлежат истребованию в порядке межведомственного информационного взаимодействия: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е) сведения о регистрации по месту жительства (пребывания) ребенка участника СВО – МВД России (ведомственная информационная система),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ж) сведения об обучении ребенка участника СВО в муниципальной образовательной организации Терновского муниципального района по программам основного, среднего общего образования (для получения путевки в пришкольный оздоровительный лагерь с дневным пребыванием) – находятся в распоряжении образовательной организации.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3617E3" w:rsidRPr="003617E3" w:rsidRDefault="003617E3" w:rsidP="003617E3">
      <w:pPr>
        <w:ind w:firstLine="709"/>
        <w:rPr>
          <w:rFonts w:cs="Arial"/>
          <w:bCs/>
          <w:lang w:eastAsia="ar-SA"/>
        </w:rPr>
      </w:pPr>
      <w:r w:rsidRPr="003617E3">
        <w:rPr>
          <w:rFonts w:cs="Arial"/>
          <w:bCs/>
          <w:lang w:eastAsia="ar-SA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3617E3" w:rsidRPr="003617E3" w:rsidRDefault="003617E3" w:rsidP="003617E3">
      <w:pPr>
        <w:ind w:firstLine="709"/>
        <w:rPr>
          <w:rFonts w:cs="Arial"/>
          <w:bCs/>
          <w:lang w:eastAsia="ar-SA"/>
        </w:rPr>
      </w:pPr>
      <w:r w:rsidRPr="003617E3">
        <w:rPr>
          <w:rFonts w:cs="Arial"/>
          <w:bCs/>
          <w:lang w:eastAsia="ar-SA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3617E3" w:rsidRPr="003617E3" w:rsidRDefault="003617E3" w:rsidP="003617E3">
      <w:pPr>
        <w:ind w:firstLine="709"/>
        <w:rPr>
          <w:rFonts w:cs="Arial"/>
          <w:bCs/>
          <w:lang w:eastAsia="ar-SA"/>
        </w:rPr>
      </w:pPr>
      <w:r w:rsidRPr="003617E3">
        <w:rPr>
          <w:rFonts w:cs="Arial"/>
          <w:bCs/>
          <w:lang w:eastAsia="ar-SA"/>
        </w:rPr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2.6. Заявитель имеет право получения путевки в течение текущего календарного года однократно, включая как каникулярный, так и учебный период, на каждого из своих детей, являющихся получателями меры поддержки в соответствии с пунктом 1.5 настоящего Порядка.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 Условия предоставления (отказа в предоставлении) меры поддержки</w:t>
      </w:r>
    </w:p>
    <w:p w:rsidR="003617E3" w:rsidRPr="003617E3" w:rsidRDefault="003617E3" w:rsidP="003617E3">
      <w:pPr>
        <w:ind w:firstLine="709"/>
        <w:contextualSpacing/>
        <w:rPr>
          <w:rFonts w:eastAsia="Calibri" w:cs="Arial"/>
        </w:rPr>
      </w:pP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lastRenderedPageBreak/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подача запроса неуполномоченным лицом.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3.2. Основаниями для отказа в предоставлении меры поддержки являются: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отсутствие сведений об участии родителя (законного представителя) ребенка в СВО;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отсутствие сведений о регистрации ребенка участника СВО и месту жительства (пребывания) на территории Терновского муниципального района Воронежской области;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отсутствие сведений об обучении ребенка участника СВО в соответствующей муниципальной образовательной организации Терновского муниципального района по программам основного, среднего общего образования (для получения места в пришкольном оздоровительном лагере с дневным пребыванием);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наличие медицинских противопоказаний (в случае обращения с заявлением на санаторное лечение);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3.3. Решение о предоставлении (отказе в предоставлении) меры поддержки принимается Администрацией (в случае получения путевки в оздоровительный лагерь), муниципальной образовательной организацией Терновского</w:t>
      </w:r>
      <w:r>
        <w:rPr>
          <w:rFonts w:eastAsia="Calibri" w:cs="Arial"/>
        </w:rPr>
        <w:t xml:space="preserve"> </w:t>
      </w:r>
      <w:r w:rsidRPr="003617E3">
        <w:rPr>
          <w:rFonts w:eastAsia="Calibri" w:cs="Arial"/>
        </w:rPr>
        <w:t>муниципального района (в случае получения места в пришкольном оздоровительном лагере с дневным пребыванием) в течение 5 (пяти) рабочих дней с даты подачи заявления.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  <w:bCs/>
        </w:rPr>
        <w:t>Выдача путевки в организацию отдыха детей осуществляется в течение 252 (двухсот пятидесяти двух) рабочих дней с даты поступления заявления.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lastRenderedPageBreak/>
        <w:t>а) уведомление о постановке на учет для получения путевки в оздоровительный лагерь;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б) уведомление о предоставлении места в пришкольном оздоровительном лагере с дневным пребыванием;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в) уведомление о мотивированном отказе в предоставлении меры поддержки.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3.5.</w:t>
      </w:r>
      <w:r w:rsidRPr="003617E3">
        <w:rPr>
          <w:rFonts w:cs="Arial"/>
        </w:rPr>
        <w:tab/>
        <w:t xml:space="preserve">В случае обращения за получением путевки в оздоровительный лагерь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 бумажном носителе посредством личного обращения в Администрацию;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на бумажном носителе посредством личного обращения в МФЦ;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посредством почтового отправления;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В случае обращения за получением места в пришкольном оздоровительном лагере с дневным пребыванием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  <w:lang w:eastAsia="en-US"/>
        </w:rPr>
        <w:t xml:space="preserve">- на бумажном носителе посредством личного обращения в </w:t>
      </w:r>
      <w:r w:rsidRPr="003617E3">
        <w:rPr>
          <w:rFonts w:eastAsia="Calibri" w:cs="Arial"/>
        </w:rPr>
        <w:t>муниципальную образовательную организацию Терновского муниципального района;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посредством почтового отправления;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- по электронной почте.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3.6. При подаче заявления в ходе личного приема в Администрацию, муниципальную образовательную организацию Терновского муниципального района,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сотрудником Администрации, муниципальной образовательной организации Терновского муниципального района при личном обращении Заявителя или по телефону;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 электронной почте Заявителя;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посредством ЕПГУ либо Портала (при наличии технической возможности).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посредством почтового отправления;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- в МФЦ; 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lastRenderedPageBreak/>
        <w:t>- в Администрации, муниципальной образовательной организации Терновского муниципального района.</w:t>
      </w:r>
    </w:p>
    <w:p w:rsidR="003617E3" w:rsidRPr="003617E3" w:rsidRDefault="003617E3" w:rsidP="003617E3">
      <w:pPr>
        <w:ind w:firstLine="709"/>
        <w:rPr>
          <w:rFonts w:cs="Arial"/>
        </w:rPr>
      </w:pPr>
      <w:r w:rsidRPr="003617E3">
        <w:rPr>
          <w:rFonts w:cs="Arial"/>
        </w:rPr>
        <w:t xml:space="preserve">3.9. Заявители имеют право на обжалование решений и действий (бездействия) должностного лица Администрации, муниципальной образовательной организации Терновского муниципального района, МФЦ при предоставлении меры поддержки в установленном порядке. </w:t>
      </w:r>
    </w:p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ind w:firstLine="709"/>
        <w:rPr>
          <w:rFonts w:eastAsia="Calibri" w:cs="Arial"/>
        </w:rPr>
      </w:pPr>
      <w:r w:rsidRPr="003617E3">
        <w:rPr>
          <w:rFonts w:eastAsia="Calibri" w:cs="Arial"/>
        </w:rPr>
        <w:t>Раздел 4. Финансирование меры поддержки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</w:p>
    <w:p w:rsidR="003617E3" w:rsidRPr="003617E3" w:rsidRDefault="003617E3" w:rsidP="003617E3">
      <w:pPr>
        <w:ind w:firstLine="709"/>
        <w:rPr>
          <w:rFonts w:eastAsia="Calibri" w:cs="Arial"/>
          <w:lang w:eastAsia="en-US"/>
        </w:rPr>
      </w:pPr>
      <w:r w:rsidRPr="003617E3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 в рамках муниципальной программы «Развитие образования».</w:t>
      </w:r>
    </w:p>
    <w:p w:rsidR="003617E3" w:rsidRPr="003617E3" w:rsidRDefault="003617E3" w:rsidP="003617E3">
      <w:pPr>
        <w:ind w:firstLine="709"/>
        <w:rPr>
          <w:rFonts w:eastAsia="Calibri" w:cs="Arial"/>
        </w:rPr>
      </w:pP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>
        <w:rPr>
          <w:rFonts w:eastAsia="Calibri" w:cs="Arial"/>
        </w:rPr>
        <w:br w:type="page"/>
      </w:r>
      <w:r w:rsidRPr="003617E3">
        <w:rPr>
          <w:rFonts w:eastAsia="Calibri" w:cs="Arial"/>
        </w:rPr>
        <w:lastRenderedPageBreak/>
        <w:t>Приложение № 1</w:t>
      </w: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к Порядку предоставления детям</w:t>
      </w: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участников специальной военной операции</w:t>
      </w: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льготных путевок в муниципальные организации</w:t>
      </w: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отдыха детей и их оздоровления</w:t>
      </w:r>
    </w:p>
    <w:p w:rsidR="003617E3" w:rsidRPr="003617E3" w:rsidRDefault="003617E3" w:rsidP="003617E3">
      <w:pPr>
        <w:ind w:firstLine="709"/>
        <w:jc w:val="right"/>
        <w:rPr>
          <w:rFonts w:eastAsia="Calibri" w:cs="Arial"/>
        </w:rPr>
      </w:pPr>
      <w:r w:rsidRPr="003617E3">
        <w:rPr>
          <w:rFonts w:cs="Arial"/>
        </w:rPr>
        <w:t>Терновского муниципального района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cs="Arial"/>
        </w:rPr>
      </w:pPr>
      <w:r w:rsidRPr="003617E3">
        <w:rPr>
          <w:rFonts w:cs="Arial"/>
          <w:bCs/>
        </w:rPr>
        <w:t>Заявление</w:t>
      </w:r>
    </w:p>
    <w:p w:rsidR="003617E3" w:rsidRPr="003617E3" w:rsidRDefault="003617E3" w:rsidP="003617E3">
      <w:pPr>
        <w:ind w:firstLine="709"/>
        <w:jc w:val="center"/>
        <w:rPr>
          <w:rFonts w:eastAsia="Calibri" w:cs="Arial"/>
          <w:bCs/>
        </w:rPr>
      </w:pPr>
      <w:r w:rsidRPr="003617E3">
        <w:rPr>
          <w:rFonts w:eastAsia="Calibri" w:cs="Arial"/>
          <w:bCs/>
        </w:rPr>
        <w:t>о предоставлении меры поддержки</w:t>
      </w:r>
    </w:p>
    <w:p w:rsidR="003617E3" w:rsidRPr="003617E3" w:rsidRDefault="003617E3" w:rsidP="003617E3">
      <w:pPr>
        <w:ind w:firstLine="709"/>
        <w:jc w:val="center"/>
        <w:rPr>
          <w:rFonts w:eastAsia="Calibri" w:cs="Arial"/>
        </w:rPr>
      </w:pPr>
      <w:r w:rsidRPr="003617E3">
        <w:rPr>
          <w:rFonts w:eastAsia="Calibri" w:cs="Arial"/>
          <w:bCs/>
        </w:rPr>
        <w:t>«</w:t>
      </w:r>
      <w:r w:rsidRPr="003617E3">
        <w:rPr>
          <w:rFonts w:eastAsia="Calibri" w:cs="Arial"/>
        </w:rPr>
        <w:t>Предоставление детям участников специальной военной операции льготных путевок в муниципальные организации отдыха детей и их оздоровления»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617E3">
        <w:rPr>
          <w:rFonts w:cs="Arial"/>
        </w:rPr>
        <w:t>________________________________________________________________________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(фамилия, имя, отчество (при наличии) заявителя)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617E3">
        <w:rPr>
          <w:rFonts w:cs="Arial"/>
        </w:rPr>
        <w:t>тел.:_____________________________________</w:t>
      </w:r>
      <w:r>
        <w:rPr>
          <w:rFonts w:cs="Arial"/>
        </w:rPr>
        <w:t>_______________________________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617E3">
        <w:rPr>
          <w:rFonts w:cs="Arial"/>
        </w:rPr>
        <w:t>адрес электронной почты (при наличии): _____________________________________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567"/>
        <w:gridCol w:w="1701"/>
        <w:gridCol w:w="2126"/>
        <w:gridCol w:w="3260"/>
      </w:tblGrid>
      <w:tr w:rsidR="003617E3" w:rsidRPr="003617E3" w:rsidTr="005E4B62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Дата выдачи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 </w:t>
            </w:r>
          </w:p>
        </w:tc>
      </w:tr>
      <w:tr w:rsidR="003617E3" w:rsidRPr="003617E3" w:rsidTr="005E4B62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Серия и номер документа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 </w:t>
            </w:r>
          </w:p>
        </w:tc>
      </w:tr>
      <w:tr w:rsidR="003617E3" w:rsidRPr="003617E3" w:rsidTr="005E4B62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Кем выдан, код подразделения</w:t>
            </w:r>
          </w:p>
        </w:tc>
        <w:tc>
          <w:tcPr>
            <w:tcW w:w="7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 </w:t>
            </w:r>
          </w:p>
        </w:tc>
      </w:tr>
    </w:tbl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Прошу предоставить льготную путевку в организации отдыха детей и их оздоровления моему ребенку (детям):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1)_________________________________________________________________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 xml:space="preserve">2)_________________________________________________________________ 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(указывается ФИО ребенка, детей, дата(ы) рождения)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_______________________________________________________________________________, зарегистрированному по месту жительства (пребывания) по адресу______________________.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bookmarkStart w:id="8" w:name="_Hlk227230405"/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Способ получения решения о предоставлении меры поддержки:</w:t>
      </w:r>
    </w:p>
    <w:p w:rsidR="003617E3" w:rsidRPr="003617E3" w:rsidRDefault="003617E3" w:rsidP="003617E3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на бумажном носителе посредством личного обращения в орган местного самоуправления, образовательную организацию;</w:t>
      </w:r>
    </w:p>
    <w:p w:rsidR="003617E3" w:rsidRPr="003617E3" w:rsidRDefault="003617E3" w:rsidP="003617E3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посредством почтового отправления;</w:t>
      </w:r>
    </w:p>
    <w:p w:rsidR="003617E3" w:rsidRPr="003617E3" w:rsidRDefault="003617E3" w:rsidP="003617E3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3617E3" w:rsidRPr="003617E3" w:rsidRDefault="003617E3" w:rsidP="003617E3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3617E3">
        <w:rPr>
          <w:rFonts w:eastAsia="Calibri" w:cs="Arial"/>
          <w:lang w:eastAsia="en-US"/>
        </w:rPr>
        <w:t>в электронной форме посредством ЕПГУ, Портала (при условии технической возможности).</w:t>
      </w:r>
    </w:p>
    <w:bookmarkEnd w:id="8"/>
    <w:p w:rsidR="003617E3" w:rsidRPr="003617E3" w:rsidRDefault="003617E3" w:rsidP="003617E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3617E3">
        <w:rPr>
          <w:rFonts w:cs="Arial"/>
        </w:rPr>
        <w:t>К заявлению прилагаю: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617E3">
        <w:rPr>
          <w:rFonts w:cs="Arial"/>
        </w:rPr>
        <w:t>1)___________________________________________________</w:t>
      </w:r>
      <w:r>
        <w:rPr>
          <w:rFonts w:cs="Arial"/>
        </w:rPr>
        <w:t>___________________</w:t>
      </w:r>
      <w:r w:rsidRPr="003617E3">
        <w:rPr>
          <w:rFonts w:cs="Arial"/>
        </w:rPr>
        <w:t>,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3617E3">
        <w:rPr>
          <w:rFonts w:cs="Arial"/>
        </w:rPr>
        <w:t>2)___________________________________________________</w:t>
      </w:r>
      <w:r>
        <w:rPr>
          <w:rFonts w:cs="Arial"/>
        </w:rPr>
        <w:t>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lastRenderedPageBreak/>
        <w:t xml:space="preserve"> </w:t>
      </w:r>
      <w:r w:rsidRPr="003617E3">
        <w:rPr>
          <w:rFonts w:cs="Arial"/>
        </w:rPr>
        <w:t>Дата _________________________</w:t>
      </w:r>
      <w:r>
        <w:rPr>
          <w:rFonts w:cs="Arial"/>
        </w:rPr>
        <w:t xml:space="preserve"> </w:t>
      </w:r>
      <w:r w:rsidRPr="003617E3">
        <w:rPr>
          <w:rFonts w:cs="Arial"/>
        </w:rPr>
        <w:t>Подпись заявителя _______________________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4473"/>
        <w:gridCol w:w="5181"/>
      </w:tblGrid>
      <w:tr w:rsidR="003617E3" w:rsidRPr="003617E3" w:rsidTr="003617E3">
        <w:trPr>
          <w:trHeight w:val="240"/>
        </w:trPr>
        <w:tc>
          <w:tcPr>
            <w:tcW w:w="4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Данные, указанные в заявлении, соответствуют документу, удостоверяющему личность. Документы, представленные заявителем, соответствуют требованиям действующего законодательства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Должность, Ф.И.О. (полностью и подпись) специалиста, принявшего заявление и документы</w:t>
            </w:r>
          </w:p>
        </w:tc>
      </w:tr>
      <w:tr w:rsidR="003617E3" w:rsidRPr="003617E3" w:rsidTr="003617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17E3" w:rsidRPr="003617E3" w:rsidRDefault="003617E3" w:rsidP="003617E3">
            <w:pPr>
              <w:ind w:firstLine="0"/>
              <w:rPr>
                <w:rFonts w:cs="Arial"/>
              </w:rPr>
            </w:pPr>
            <w:r w:rsidRPr="003617E3">
              <w:rPr>
                <w:rFonts w:cs="Arial"/>
              </w:rPr>
              <w:t> </w:t>
            </w:r>
          </w:p>
        </w:tc>
      </w:tr>
    </w:tbl>
    <w:p w:rsidR="003617E3" w:rsidRDefault="003617E3" w:rsidP="003617E3">
      <w:pPr>
        <w:ind w:firstLine="709"/>
        <w:rPr>
          <w:rFonts w:eastAsia="Calibri" w:cs="Arial"/>
        </w:rPr>
      </w:pPr>
    </w:p>
    <w:p w:rsidR="003617E3" w:rsidRDefault="003617E3" w:rsidP="003617E3">
      <w:pPr>
        <w:ind w:firstLine="709"/>
        <w:jc w:val="right"/>
        <w:rPr>
          <w:rFonts w:eastAsia="Calibri" w:cs="Arial"/>
        </w:rPr>
      </w:pPr>
      <w:r>
        <w:rPr>
          <w:rFonts w:eastAsia="Calibri" w:cs="Arial"/>
        </w:rPr>
        <w:br w:type="page"/>
      </w:r>
      <w:r w:rsidRPr="003617E3">
        <w:rPr>
          <w:rFonts w:eastAsia="Calibri" w:cs="Arial"/>
        </w:rPr>
        <w:lastRenderedPageBreak/>
        <w:t xml:space="preserve">Приложение № 2 </w:t>
      </w:r>
    </w:p>
    <w:p w:rsidR="003617E3" w:rsidRDefault="003617E3" w:rsidP="005E4B62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к Порядку предоставления детям</w:t>
      </w:r>
    </w:p>
    <w:p w:rsidR="003617E3" w:rsidRDefault="003617E3" w:rsidP="005E4B62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участников специальной военной операции</w:t>
      </w:r>
    </w:p>
    <w:p w:rsidR="003617E3" w:rsidRDefault="003617E3" w:rsidP="005E4B62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льготных путевок в муниципальные организации</w:t>
      </w:r>
    </w:p>
    <w:p w:rsidR="003617E3" w:rsidRDefault="003617E3" w:rsidP="005E4B62">
      <w:pPr>
        <w:ind w:firstLine="709"/>
        <w:jc w:val="right"/>
        <w:rPr>
          <w:rFonts w:eastAsia="Calibri" w:cs="Arial"/>
        </w:rPr>
      </w:pPr>
      <w:r w:rsidRPr="003617E3">
        <w:rPr>
          <w:rFonts w:eastAsia="Calibri" w:cs="Arial"/>
        </w:rPr>
        <w:t>отдыха детей и их оздоровления</w:t>
      </w:r>
    </w:p>
    <w:p w:rsidR="003617E3" w:rsidRPr="003617E3" w:rsidRDefault="003617E3" w:rsidP="005E4B62">
      <w:pPr>
        <w:ind w:firstLine="709"/>
        <w:jc w:val="right"/>
        <w:rPr>
          <w:rFonts w:eastAsia="Calibri" w:cs="Arial"/>
        </w:rPr>
      </w:pPr>
      <w:r w:rsidRPr="003617E3">
        <w:rPr>
          <w:rFonts w:cs="Arial"/>
        </w:rPr>
        <w:t>Терновского муниципального района</w:t>
      </w:r>
    </w:p>
    <w:p w:rsidR="003617E3" w:rsidRPr="003617E3" w:rsidRDefault="003617E3" w:rsidP="00361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tbl>
      <w:tblPr>
        <w:tblW w:w="98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3"/>
        <w:gridCol w:w="340"/>
        <w:gridCol w:w="3515"/>
        <w:gridCol w:w="2751"/>
        <w:gridCol w:w="204"/>
      </w:tblGrid>
      <w:tr w:rsidR="003617E3" w:rsidRPr="003617E3" w:rsidTr="003617E3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ЗАЯВЛЕНИЕ-СОГЛАСИЕ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на обработку персональных данных</w:t>
            </w:r>
          </w:p>
        </w:tc>
      </w:tr>
      <w:tr w:rsidR="003617E3" w:rsidRPr="003617E3" w:rsidTr="003617E3">
        <w:trPr>
          <w:gridAfter w:val="1"/>
          <w:wAfter w:w="204" w:type="dxa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Я, _______________________________________________________________________,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зарегистрирован(а) по адресу: ______________________________________________________,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паспорт или иной документ, удостоверяющий личность: ______________________________________________________________________________________________________________________________________________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(наименование документа, серия, №, сведения о дате выдачи документа и выдавшем его органе)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 xml:space="preserve">в соответствии со </w:t>
            </w:r>
            <w:hyperlink r:id="rId11">
              <w:r w:rsidRPr="003617E3">
                <w:rPr>
                  <w:rFonts w:eastAsia="Calibri" w:cs="Arial"/>
                  <w:lang w:eastAsia="en-US"/>
                </w:rPr>
                <w:t>статьей 9</w:t>
              </w:r>
            </w:hyperlink>
            <w:r w:rsidRPr="003617E3">
              <w:rPr>
                <w:rFonts w:eastAsia="Calibri" w:cs="Arial"/>
                <w:lang w:eastAsia="en-US"/>
              </w:rPr>
              <w:t xml:space="preserve"> </w:t>
            </w:r>
            <w:hyperlink r:id="rId12" w:tgtFrame="Logical" w:history="1">
              <w:r w:rsidRPr="003617E3">
                <w:rPr>
                  <w:rStyle w:val="a5"/>
                  <w:rFonts w:eastAsia="Calibri" w:cs="Arial"/>
                  <w:lang w:eastAsia="en-US"/>
                </w:rPr>
                <w:t>Федерального закона</w:t>
              </w:r>
            </w:hyperlink>
            <w:r w:rsidRPr="003617E3">
              <w:rPr>
                <w:rFonts w:eastAsia="Calibri" w:cs="Arial"/>
                <w:lang w:eastAsia="en-US"/>
              </w:rPr>
              <w:t xml:space="preserve">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детям участников специальной военной операции льготных путевок в муниципальные организации отдыха детей и их оздоровления, а именно: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фамилия, имя, отчество;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день, месяц, год и место рождения;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документ, удостоверяющий личность и его реквизиты;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телефонный номер (домашний, рабочий, мобильный), адрес электронной почты;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- иные сведения, указанные в заявлении и в приложенных к нему документах.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________________________________________________________________,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(наименование оператора)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расположенному по адресу: ________________________________________________________,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с целью предоставления детям участников специальной военной операции льготных путевок в муниципальные организации отдыха детей и их оздоровления.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lastRenderedPageBreak/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3617E3" w:rsidRPr="003617E3" w:rsidTr="003617E3">
        <w:trPr>
          <w:gridAfter w:val="1"/>
          <w:wAfter w:w="204" w:type="dxa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lastRenderedPageBreak/>
              <w:t>«___» _______________ _______ г.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Субъект персональных данных:</w:t>
            </w:r>
          </w:p>
        </w:tc>
      </w:tr>
      <w:tr w:rsidR="003617E3" w:rsidRPr="003617E3" w:rsidTr="003617E3">
        <w:trPr>
          <w:gridAfter w:val="1"/>
          <w:wAfter w:w="204" w:type="dxa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_________________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3617E3">
              <w:rPr>
                <w:rFonts w:eastAsia="Calibri" w:cs="Arial"/>
                <w:lang w:eastAsia="en-US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/__________________________</w:t>
            </w:r>
          </w:p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3617E3">
              <w:rPr>
                <w:rFonts w:eastAsia="Calibri" w:cs="Arial"/>
                <w:lang w:eastAsia="en-US"/>
              </w:rPr>
              <w:t>(Ф.И.О.)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3617E3" w:rsidRPr="003617E3" w:rsidRDefault="003617E3" w:rsidP="003617E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</w:tbl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ind w:firstLine="709"/>
        <w:rPr>
          <w:rFonts w:cs="Arial"/>
        </w:rPr>
      </w:pPr>
    </w:p>
    <w:p w:rsidR="003617E3" w:rsidRPr="003617E3" w:rsidRDefault="003617E3" w:rsidP="003617E3">
      <w:pPr>
        <w:tabs>
          <w:tab w:val="left" w:pos="0"/>
        </w:tabs>
        <w:ind w:firstLine="709"/>
        <w:rPr>
          <w:rFonts w:cs="Arial"/>
        </w:rPr>
      </w:pPr>
    </w:p>
    <w:p w:rsidR="00A17152" w:rsidRPr="003617E3" w:rsidRDefault="00A17152" w:rsidP="003617E3">
      <w:pPr>
        <w:ind w:firstLine="709"/>
        <w:rPr>
          <w:rFonts w:cs="Arial"/>
        </w:rPr>
      </w:pPr>
    </w:p>
    <w:sectPr w:rsidR="00A17152" w:rsidRPr="003617E3" w:rsidSect="003617E3">
      <w:headerReference w:type="default" r:id="rId13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AE2" w:rsidRDefault="00702AE2">
      <w:r>
        <w:separator/>
      </w:r>
    </w:p>
  </w:endnote>
  <w:endnote w:type="continuationSeparator" w:id="0">
    <w:p w:rsidR="00702AE2" w:rsidRDefault="0070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AE2" w:rsidRDefault="00702AE2">
      <w:r>
        <w:separator/>
      </w:r>
    </w:p>
  </w:footnote>
  <w:footnote w:type="continuationSeparator" w:id="0">
    <w:p w:rsidR="00702AE2" w:rsidRDefault="0070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B62" w:rsidRDefault="005E4B62">
    <w:pPr>
      <w:pStyle w:val="a6"/>
      <w:jc w:val="center"/>
    </w:pPr>
  </w:p>
  <w:p w:rsidR="005E4B62" w:rsidRDefault="005E4B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068DC"/>
    <w:multiLevelType w:val="multilevel"/>
    <w:tmpl w:val="1158CDC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087A"/>
    <w:rsid w:val="000A3294"/>
    <w:rsid w:val="000A7601"/>
    <w:rsid w:val="000B25E2"/>
    <w:rsid w:val="000B2CA6"/>
    <w:rsid w:val="000C590D"/>
    <w:rsid w:val="000D0782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617E3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10C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4B62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022F"/>
    <w:rsid w:val="006F317F"/>
    <w:rsid w:val="00702AE2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931C6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0F74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0D20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204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2A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02A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02A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02A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02A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02A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02AE2"/>
  </w:style>
  <w:style w:type="character" w:customStyle="1" w:styleId="10">
    <w:name w:val="Заголовок 1 Знак"/>
    <w:link w:val="1"/>
    <w:rsid w:val="003617E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617E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617E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617E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02A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02A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617E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02A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02AE2"/>
    <w:rPr>
      <w:color w:val="0000FF"/>
      <w:u w:val="none"/>
    </w:rPr>
  </w:style>
  <w:style w:type="paragraph" w:customStyle="1" w:styleId="Application">
    <w:name w:val="Application!Приложение"/>
    <w:rsid w:val="00702A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02A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02A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617E3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02A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02A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02A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02A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02A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02A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02AE2"/>
  </w:style>
  <w:style w:type="character" w:customStyle="1" w:styleId="10">
    <w:name w:val="Заголовок 1 Знак"/>
    <w:link w:val="1"/>
    <w:rsid w:val="003617E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617E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617E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617E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02A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02A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617E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02A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02AE2"/>
    <w:rPr>
      <w:color w:val="0000FF"/>
      <w:u w:val="none"/>
    </w:rPr>
  </w:style>
  <w:style w:type="paragraph" w:customStyle="1" w:styleId="Application">
    <w:name w:val="Application!Приложение"/>
    <w:rsid w:val="00702A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02A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02A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617E3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0a02e7ab-81dc-427b-9bb7-abfb1e14bdf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51b63b05-8784-4188-9a3f-bc83213e710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13</Pages>
  <Words>3854</Words>
  <Characters>21973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25776</CharactersWithSpaces>
  <SharedDoc>false</SharedDoc>
  <HLinks>
    <vt:vector size="24" baseType="variant">
      <vt:variant>
        <vt:i4>3932267</vt:i4>
      </vt:variant>
      <vt:variant>
        <vt:i4>9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3604539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consultantplus://offline/ref=B72CF7629F7520E048C2F52044BF2849E1B0A3E439BD4D6146B396D8F8B52D53B4DD10FB162354D1DAB3163C95A75D57B8DB7EF9E288D5EEgBx1J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2026-06-30T07:35:00Z</dcterms:created>
  <dcterms:modified xsi:type="dcterms:W3CDTF">2026-06-30T07:35:00Z</dcterms:modified>
</cp:coreProperties>
</file>