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74" w:rsidRPr="008D3774" w:rsidRDefault="008D3774" w:rsidP="008D3774">
      <w:pPr>
        <w:pBdr>
          <w:bottom w:val="single" w:sz="6" w:space="1" w:color="auto"/>
        </w:pBdr>
        <w:ind w:firstLine="709"/>
        <w:rPr>
          <w:rFonts w:cs="Arial"/>
        </w:rPr>
      </w:pPr>
      <w:bookmarkStart w:id="0" w:name="_GoBack"/>
      <w:bookmarkEnd w:id="0"/>
    </w:p>
    <w:p w:rsidR="008D3774" w:rsidRPr="008D3774" w:rsidRDefault="007642B5" w:rsidP="008D3774">
      <w:pPr>
        <w:pBdr>
          <w:bottom w:val="single" w:sz="6" w:space="1" w:color="auto"/>
        </w:pBdr>
        <w:ind w:firstLine="709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97790</wp:posOffset>
            </wp:positionV>
            <wp:extent cx="1028700" cy="848995"/>
            <wp:effectExtent l="0" t="0" r="0" b="8255"/>
            <wp:wrapTight wrapText="bothSides">
              <wp:wrapPolygon edited="0">
                <wp:start x="0" y="0"/>
                <wp:lineTo x="0" y="21325"/>
                <wp:lineTo x="21200" y="21325"/>
                <wp:lineTo x="2120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774" w:rsidRPr="008D3774" w:rsidRDefault="008D3774" w:rsidP="008D3774">
      <w:pPr>
        <w:pBdr>
          <w:bottom w:val="single" w:sz="6" w:space="1" w:color="auto"/>
        </w:pBdr>
        <w:ind w:firstLine="709"/>
        <w:rPr>
          <w:rFonts w:cs="Arial"/>
        </w:rPr>
      </w:pPr>
    </w:p>
    <w:p w:rsidR="008D3774" w:rsidRPr="008D3774" w:rsidRDefault="008D3774" w:rsidP="008D3774">
      <w:pPr>
        <w:pBdr>
          <w:bottom w:val="single" w:sz="6" w:space="1" w:color="auto"/>
        </w:pBdr>
        <w:ind w:firstLine="709"/>
        <w:rPr>
          <w:rFonts w:cs="Arial"/>
        </w:rPr>
      </w:pPr>
      <w:r w:rsidRPr="008D3774">
        <w:rPr>
          <w:rFonts w:cs="Arial"/>
        </w:rPr>
        <w:tab/>
      </w:r>
    </w:p>
    <w:p w:rsidR="008D3774" w:rsidRPr="008D3774" w:rsidRDefault="008D3774" w:rsidP="008D3774">
      <w:pPr>
        <w:pBdr>
          <w:bottom w:val="single" w:sz="6" w:space="1" w:color="auto"/>
        </w:pBdr>
        <w:ind w:firstLine="709"/>
        <w:rPr>
          <w:rFonts w:cs="Arial"/>
        </w:rPr>
      </w:pPr>
    </w:p>
    <w:p w:rsidR="008D3774" w:rsidRPr="008D3774" w:rsidRDefault="008D3774" w:rsidP="008D3774">
      <w:pPr>
        <w:pBdr>
          <w:bottom w:val="single" w:sz="6" w:space="1" w:color="auto"/>
        </w:pBdr>
        <w:ind w:firstLine="709"/>
        <w:rPr>
          <w:rFonts w:cs="Arial"/>
        </w:rPr>
      </w:pPr>
    </w:p>
    <w:p w:rsidR="008D3774" w:rsidRPr="008D3774" w:rsidRDefault="008D3774" w:rsidP="008D3774">
      <w:pPr>
        <w:pBdr>
          <w:bottom w:val="single" w:sz="6" w:space="1" w:color="auto"/>
        </w:pBdr>
        <w:ind w:firstLine="709"/>
        <w:rPr>
          <w:rFonts w:cs="Arial"/>
        </w:rPr>
      </w:pPr>
    </w:p>
    <w:p w:rsidR="008D3774" w:rsidRPr="008D3774" w:rsidRDefault="008D3774" w:rsidP="008D3774">
      <w:pPr>
        <w:pBdr>
          <w:bottom w:val="single" w:sz="6" w:space="1" w:color="auto"/>
        </w:pBdr>
        <w:ind w:firstLine="709"/>
        <w:jc w:val="center"/>
        <w:rPr>
          <w:rFonts w:cs="Arial"/>
        </w:rPr>
      </w:pPr>
    </w:p>
    <w:p w:rsidR="008D3774" w:rsidRPr="008D3774" w:rsidRDefault="008D3774" w:rsidP="008D3774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8D3774">
        <w:rPr>
          <w:rFonts w:cs="Arial"/>
        </w:rPr>
        <w:t>АДМИНИСТРАЦИЯ</w:t>
      </w:r>
    </w:p>
    <w:p w:rsidR="008D3774" w:rsidRPr="008D3774" w:rsidRDefault="008D3774" w:rsidP="008D3774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8D3774">
        <w:rPr>
          <w:rFonts w:cs="Arial"/>
        </w:rPr>
        <w:t>ТЕРНОВСКОГО МУНИЦИПАЛЬНОГО РАЙОНА</w:t>
      </w:r>
    </w:p>
    <w:p w:rsidR="008D3774" w:rsidRPr="008D3774" w:rsidRDefault="008D3774" w:rsidP="008D3774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8D3774">
        <w:rPr>
          <w:rFonts w:cs="Arial"/>
        </w:rPr>
        <w:t>ВОРОНЕЖСКОЙ ОБЛАСТИ</w:t>
      </w:r>
    </w:p>
    <w:p w:rsidR="008D3774" w:rsidRPr="008D3774" w:rsidRDefault="008D3774" w:rsidP="008D3774">
      <w:pPr>
        <w:ind w:firstLine="709"/>
        <w:jc w:val="center"/>
        <w:rPr>
          <w:rFonts w:cs="Arial"/>
        </w:rPr>
      </w:pPr>
    </w:p>
    <w:p w:rsidR="008D3774" w:rsidRPr="008D3774" w:rsidRDefault="008D3774" w:rsidP="008D3774">
      <w:pPr>
        <w:ind w:firstLine="709"/>
        <w:jc w:val="center"/>
        <w:rPr>
          <w:rFonts w:cs="Arial"/>
        </w:rPr>
      </w:pPr>
      <w:r w:rsidRPr="008D3774">
        <w:rPr>
          <w:rFonts w:cs="Arial"/>
        </w:rPr>
        <w:t>ПОСТАНОВЛЕНИЕ</w:t>
      </w: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>от 02.03.2026</w:t>
      </w:r>
      <w:r>
        <w:rPr>
          <w:rFonts w:cs="Arial"/>
        </w:rPr>
        <w:t xml:space="preserve"> </w:t>
      </w:r>
      <w:r w:rsidRPr="008D3774">
        <w:rPr>
          <w:rFonts w:cs="Arial"/>
        </w:rPr>
        <w:t>№ 96</w:t>
      </w: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>с. Терновка</w:t>
      </w: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D3774">
        <w:rPr>
          <w:rFonts w:cs="Arial"/>
          <w:b/>
          <w:bCs/>
          <w:kern w:val="28"/>
          <w:sz w:val="32"/>
          <w:szCs w:val="32"/>
        </w:rPr>
        <w:t xml:space="preserve">О внесении изменений </w:t>
      </w:r>
    </w:p>
    <w:p w:rsidR="008D3774" w:rsidRPr="008D3774" w:rsidRDefault="008D3774" w:rsidP="008D377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D3774">
        <w:rPr>
          <w:rFonts w:cs="Arial"/>
          <w:b/>
          <w:bCs/>
          <w:kern w:val="28"/>
          <w:sz w:val="32"/>
          <w:szCs w:val="32"/>
        </w:rPr>
        <w:t xml:space="preserve">в постановление администрации </w:t>
      </w:r>
    </w:p>
    <w:p w:rsidR="008D3774" w:rsidRPr="008D3774" w:rsidRDefault="008D3774" w:rsidP="008D377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D3774">
        <w:rPr>
          <w:rFonts w:cs="Arial"/>
          <w:b/>
          <w:bCs/>
          <w:kern w:val="28"/>
          <w:sz w:val="32"/>
          <w:szCs w:val="32"/>
        </w:rPr>
        <w:t xml:space="preserve">Терновского муниципального района </w:t>
      </w:r>
    </w:p>
    <w:p w:rsidR="008D3774" w:rsidRPr="008D3774" w:rsidRDefault="008D3774" w:rsidP="008D3774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D3774">
        <w:rPr>
          <w:rFonts w:cs="Arial"/>
          <w:b/>
          <w:bCs/>
          <w:kern w:val="28"/>
          <w:sz w:val="32"/>
          <w:szCs w:val="32"/>
        </w:rPr>
        <w:t>от 11.01.2013 №6 «Об образовании избирательных участков для проведения выборов всех уровней, референдумов на территории Терновского муниципального района»</w:t>
      </w: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>В соответствии с п.2 ч.2 ст.19</w:t>
      </w:r>
      <w:r>
        <w:rPr>
          <w:rFonts w:cs="Arial"/>
        </w:rPr>
        <w:t xml:space="preserve"> </w:t>
      </w:r>
      <w:r w:rsidRPr="008D3774">
        <w:rPr>
          <w:rFonts w:cs="Arial"/>
        </w:rPr>
        <w:t>Федерального</w:t>
      </w:r>
      <w:r>
        <w:rPr>
          <w:rFonts w:cs="Arial"/>
        </w:rPr>
        <w:t xml:space="preserve"> </w:t>
      </w:r>
      <w:r w:rsidRPr="008D3774">
        <w:rPr>
          <w:rFonts w:cs="Arial"/>
        </w:rPr>
        <w:t>закона</w:t>
      </w:r>
      <w:r>
        <w:rPr>
          <w:rFonts w:cs="Arial"/>
        </w:rPr>
        <w:t xml:space="preserve"> </w:t>
      </w:r>
      <w:r w:rsidRPr="008D3774">
        <w:rPr>
          <w:rFonts w:cs="Arial"/>
        </w:rPr>
        <w:t>от 12.06.2002</w:t>
      </w:r>
      <w:r>
        <w:rPr>
          <w:rFonts w:cs="Arial"/>
        </w:rPr>
        <w:t xml:space="preserve"> </w:t>
      </w:r>
      <w:r w:rsidRPr="008D3774">
        <w:rPr>
          <w:rFonts w:cs="Arial"/>
        </w:rPr>
        <w:t>№ 67 – ФЗ «Об основных гарантиях избирательных прав и права на участие в референдуме граждан Российской Федерации» по согласованию с территориальной избирательной комиссией Терновского района администрация Терновского муниципального района</w:t>
      </w: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>постановляет:</w:t>
      </w: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>1.Внести изменения в постановление администрации Терновского муниципального района от 11.01.2013 № 6 «Об образовании избирательных участков для проведения выборов всех уровней, референдумов на территории Терновского муниципального района», изложив приложение №1</w:t>
      </w:r>
      <w:r>
        <w:rPr>
          <w:rFonts w:cs="Arial"/>
        </w:rPr>
        <w:t xml:space="preserve"> </w:t>
      </w:r>
      <w:r w:rsidRPr="008D3774">
        <w:rPr>
          <w:rFonts w:cs="Arial"/>
        </w:rPr>
        <w:t>Список избирательных участков, образованных на территории Терновского муниципального района для проведения выборов всех уровней, референдумов</w:t>
      </w:r>
      <w:r>
        <w:rPr>
          <w:rFonts w:cs="Arial"/>
        </w:rPr>
        <w:t xml:space="preserve"> </w:t>
      </w:r>
      <w:r w:rsidRPr="008D3774">
        <w:rPr>
          <w:rFonts w:cs="Arial"/>
        </w:rPr>
        <w:t xml:space="preserve">в новой редакции согласно Приложению. </w:t>
      </w: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 xml:space="preserve">2. Контроль за исполнением настоящего постановления возложить на заместителя главы администрации - руководителя аппарата администрации Терновского муниципального района Т.В. Юдину </w:t>
      </w: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>3. Настоящее постановление</w:t>
      </w:r>
      <w:r>
        <w:rPr>
          <w:rFonts w:cs="Arial"/>
        </w:rPr>
        <w:t xml:space="preserve"> </w:t>
      </w:r>
      <w:r w:rsidRPr="008D3774">
        <w:rPr>
          <w:rFonts w:cs="Arial"/>
        </w:rPr>
        <w:t xml:space="preserve">вступает в силу с </w:t>
      </w:r>
      <w:r>
        <w:rPr>
          <w:rFonts w:cs="Arial"/>
        </w:rPr>
        <w:t>даты опубликования</w:t>
      </w:r>
      <w:r w:rsidRPr="008D3774">
        <w:rPr>
          <w:rFonts w:cs="Arial"/>
        </w:rPr>
        <w:t>.</w:t>
      </w: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lastRenderedPageBreak/>
        <w:t xml:space="preserve">Главы администрации </w:t>
      </w:r>
    </w:p>
    <w:p w:rsidR="008D3774" w:rsidRPr="008D3774" w:rsidRDefault="008D3774" w:rsidP="008D3774">
      <w:pPr>
        <w:ind w:firstLine="709"/>
        <w:rPr>
          <w:rFonts w:cs="Arial"/>
        </w:rPr>
      </w:pPr>
      <w:r w:rsidRPr="008D3774">
        <w:rPr>
          <w:rFonts w:cs="Arial"/>
        </w:rPr>
        <w:t>Терновского</w:t>
      </w:r>
      <w:r>
        <w:rPr>
          <w:rFonts w:cs="Arial"/>
        </w:rPr>
        <w:t xml:space="preserve"> </w:t>
      </w:r>
      <w:r w:rsidRPr="008D3774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8D3774">
        <w:rPr>
          <w:rFonts w:cs="Arial"/>
        </w:rPr>
        <w:t>М.А. Брагин</w:t>
      </w:r>
    </w:p>
    <w:p w:rsidR="008D3774" w:rsidRPr="008D3774" w:rsidRDefault="008D3774" w:rsidP="008D3774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8D3774">
        <w:rPr>
          <w:rFonts w:cs="Arial"/>
        </w:rPr>
        <w:lastRenderedPageBreak/>
        <w:t>Приложение № 1</w:t>
      </w:r>
    </w:p>
    <w:p w:rsidR="008D3774" w:rsidRPr="008D3774" w:rsidRDefault="008D3774" w:rsidP="008D3774">
      <w:pPr>
        <w:ind w:firstLine="709"/>
        <w:jc w:val="right"/>
        <w:rPr>
          <w:rFonts w:cs="Arial"/>
        </w:rPr>
      </w:pPr>
      <w:r w:rsidRPr="008D3774">
        <w:rPr>
          <w:rFonts w:cs="Arial"/>
        </w:rPr>
        <w:t>к постановлению</w:t>
      </w:r>
      <w:r>
        <w:rPr>
          <w:rFonts w:cs="Arial"/>
        </w:rPr>
        <w:t xml:space="preserve"> </w:t>
      </w:r>
      <w:r w:rsidRPr="008D3774">
        <w:rPr>
          <w:rFonts w:cs="Arial"/>
        </w:rPr>
        <w:t xml:space="preserve">администрации </w:t>
      </w:r>
    </w:p>
    <w:p w:rsidR="008D3774" w:rsidRPr="008D3774" w:rsidRDefault="008D3774" w:rsidP="008D3774">
      <w:pPr>
        <w:ind w:firstLine="709"/>
        <w:jc w:val="right"/>
        <w:rPr>
          <w:rFonts w:cs="Arial"/>
        </w:rPr>
      </w:pPr>
      <w:r w:rsidRPr="008D3774">
        <w:rPr>
          <w:rFonts w:cs="Arial"/>
        </w:rPr>
        <w:t>Терновского муниципального района</w:t>
      </w:r>
    </w:p>
    <w:p w:rsidR="008D3774" w:rsidRPr="008D3774" w:rsidRDefault="008D3774" w:rsidP="008D3774">
      <w:pPr>
        <w:ind w:firstLine="709"/>
        <w:jc w:val="right"/>
        <w:rPr>
          <w:rFonts w:cs="Arial"/>
        </w:rPr>
      </w:pPr>
      <w:r w:rsidRPr="008D3774">
        <w:rPr>
          <w:rFonts w:cs="Arial"/>
        </w:rPr>
        <w:t xml:space="preserve"> Воронежской области</w:t>
      </w:r>
    </w:p>
    <w:p w:rsidR="008D3774" w:rsidRPr="008D3774" w:rsidRDefault="008D3774" w:rsidP="008D3774">
      <w:pPr>
        <w:ind w:firstLine="709"/>
        <w:jc w:val="right"/>
        <w:rPr>
          <w:rFonts w:cs="Arial"/>
        </w:rPr>
      </w:pPr>
      <w:r w:rsidRPr="008D3774">
        <w:rPr>
          <w:rFonts w:cs="Arial"/>
        </w:rPr>
        <w:t xml:space="preserve"> от 02.03.2026</w:t>
      </w:r>
      <w:r>
        <w:rPr>
          <w:rFonts w:cs="Arial"/>
        </w:rPr>
        <w:t xml:space="preserve"> </w:t>
      </w:r>
      <w:r w:rsidRPr="008D3774">
        <w:rPr>
          <w:rFonts w:cs="Arial"/>
        </w:rPr>
        <w:t>№ 96</w:t>
      </w:r>
    </w:p>
    <w:p w:rsidR="008D3774" w:rsidRPr="008D3774" w:rsidRDefault="008D3774" w:rsidP="008D3774">
      <w:pPr>
        <w:ind w:firstLine="709"/>
        <w:rPr>
          <w:rFonts w:cs="Arial"/>
        </w:rPr>
      </w:pPr>
    </w:p>
    <w:p w:rsidR="008D3774" w:rsidRPr="008D3774" w:rsidRDefault="008D3774" w:rsidP="008D3774">
      <w:pPr>
        <w:ind w:firstLine="709"/>
        <w:jc w:val="center"/>
        <w:rPr>
          <w:rFonts w:cs="Arial"/>
        </w:rPr>
      </w:pPr>
      <w:r w:rsidRPr="008D3774">
        <w:rPr>
          <w:rFonts w:cs="Arial"/>
        </w:rPr>
        <w:t>Список избирательных участков, образованных на территории Терновского муниципального района для проведения выборов всех уровней, референдумов</w:t>
      </w:r>
    </w:p>
    <w:p w:rsidR="008D3774" w:rsidRPr="008D3774" w:rsidRDefault="008D3774" w:rsidP="008D3774">
      <w:pPr>
        <w:ind w:firstLine="709"/>
        <w:rPr>
          <w:rFonts w:cs="Ari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977"/>
        <w:gridCol w:w="1843"/>
        <w:gridCol w:w="1558"/>
      </w:tblGrid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№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176"/>
              <w:rPr>
                <w:rFonts w:cs="Arial"/>
              </w:rPr>
            </w:pPr>
            <w:r w:rsidRPr="008D3774">
              <w:rPr>
                <w:rFonts w:cs="Arial"/>
              </w:rPr>
              <w:t>Наименование и номер избирательного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Место нахождения участковой комиссии, тел. УИК, индекс, улица, д. №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Помещение для голосования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tabs>
                <w:tab w:val="left" w:pos="2772"/>
              </w:tabs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Границы участка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5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Александровский 37/01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397133, Воронежская область, Терновский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район, Александровское сельское поселение, село Александровка, улица Свободы, дом 1, здание администрации сельского поселения. Тел.: 89914063701.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администрации сельского поселения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 Александровка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Алешковский 37/02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>397131, Воронежская область, Терновский район, Алешковское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сельское поселение, с. Алешки,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>ул. Подгорная,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 дом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 xml:space="preserve">1,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>здание МКОУ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«Алешковская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ООШ»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>Тел.: 8-(47347)-6-45-62, 89397733702.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МКОУ «</w:t>
            </w:r>
            <w:r w:rsidRPr="008D3774">
              <w:rPr>
                <w:rFonts w:cs="Arial"/>
                <w:lang w:eastAsia="x-none"/>
              </w:rPr>
              <w:t>Алешковская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ООШ»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с.Алешки, улицы: Ленинская, Пушкина, Красная заря, Мира, Ким, Подгорная, 1-Горная, 2-Горная, Набережная, Заливная, Октябрьская, Советский бережок, Фрунзе, Свободы, Первомайская, Красногорская, Пролетарск</w:t>
            </w:r>
            <w:r w:rsidRPr="008D3774">
              <w:rPr>
                <w:rFonts w:cs="Arial"/>
              </w:rPr>
              <w:lastRenderedPageBreak/>
              <w:t>ая, Интернациональная,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Советская,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Проезжая, Карла Маркса, Дачная, Тимирязева, Фруктовая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переулок Советский,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Никитовский 37/03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>397132 Воронежская область, Терновский район, Алешковское сельское поселение, деревня Никитская, улица Центральная, дом 31, здание бывшей МКОУ "Никитовская ООШ". Тел.: 8-(47347)-6-25-37, 89397743703.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бывшей МКОУ «Никитовская ООШ»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д.Никитская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  <w:lang w:val="x-none" w:eastAsia="x-none"/>
              </w:rPr>
            </w:pPr>
            <w:r w:rsidRPr="008D3774">
              <w:rPr>
                <w:rFonts w:cs="Arial"/>
                <w:lang w:val="x-none" w:eastAsia="x-none"/>
              </w:rPr>
              <w:t>Братковский 37/05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397123, Воронежская область, Терновский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район, Братковское сельское поселение, село Братки, улица Ленинская, дом 3 «А», здание Братковского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сельского дома культуры, структурного подразделения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lang w:val="x-none" w:eastAsia="x-none"/>
              </w:rPr>
            </w:pPr>
            <w:r w:rsidRPr="008D3774">
              <w:rPr>
                <w:rFonts w:cs="Arial"/>
              </w:rPr>
              <w:t>Тел.8-(47347)-6-51-16, 89397733705.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val="x-none" w:eastAsia="x-none"/>
              </w:rPr>
            </w:pPr>
            <w:r w:rsidRPr="008D3774">
              <w:rPr>
                <w:rFonts w:cs="Arial"/>
              </w:rPr>
              <w:t>здание Братковского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сельского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дома культуры, структурного подразделения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МКУК «ТМЦОДН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с.Братки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Есиповский 37/06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397100,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Есиповское сельское поселение, поселок Есипово, улица </w:t>
            </w:r>
            <w:r w:rsidRPr="008D3774">
              <w:rPr>
                <w:rFonts w:cs="Arial"/>
                <w:lang w:eastAsia="x-none"/>
              </w:rPr>
              <w:t>Юбилейная</w:t>
            </w:r>
            <w:r w:rsidRPr="008D3774">
              <w:rPr>
                <w:rFonts w:cs="Arial"/>
                <w:lang w:val="x-none" w:eastAsia="x-none"/>
              </w:rPr>
              <w:t xml:space="preserve">, дом 1, здание </w:t>
            </w:r>
            <w:r w:rsidRPr="008D3774">
              <w:rPr>
                <w:rFonts w:cs="Arial"/>
                <w:lang w:eastAsia="x-none"/>
              </w:rPr>
              <w:t xml:space="preserve">Есиповского СДК, </w:t>
            </w:r>
            <w:r w:rsidRPr="008D3774">
              <w:rPr>
                <w:rFonts w:cs="Arial"/>
              </w:rPr>
              <w:t>структурного подразделения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 xml:space="preserve"> Тел.: 8-(47347)-6-1</w:t>
            </w:r>
            <w:r w:rsidRPr="008D3774">
              <w:rPr>
                <w:rFonts w:cs="Arial"/>
                <w:lang w:eastAsia="x-none"/>
              </w:rPr>
              <w:t>8</w:t>
            </w:r>
            <w:r w:rsidRPr="008D3774">
              <w:rPr>
                <w:rFonts w:cs="Arial"/>
                <w:lang w:val="x-none" w:eastAsia="x-none"/>
              </w:rPr>
              <w:t>-</w:t>
            </w:r>
            <w:r w:rsidRPr="008D3774">
              <w:rPr>
                <w:rFonts w:cs="Arial"/>
                <w:lang w:eastAsia="x-none"/>
              </w:rPr>
              <w:t>17, 89397733706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Есиповского СДК,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>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п.Есипово,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 Орловка,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д.Чубровка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Дубровский 37/08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397117,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Кисельнское сельское поселение, </w:t>
            </w:r>
            <w:r w:rsidRPr="008D3774">
              <w:rPr>
                <w:rFonts w:cs="Arial"/>
                <w:lang w:eastAsia="x-none"/>
              </w:rPr>
              <w:t>поселок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 xml:space="preserve">Дубровка, улица Лесная, дом 7, здание МКОУ "Дубровская </w:t>
            </w:r>
            <w:r w:rsidRPr="008D3774">
              <w:rPr>
                <w:rFonts w:cs="Arial"/>
                <w:lang w:eastAsia="x-none"/>
              </w:rPr>
              <w:t>О</w:t>
            </w:r>
            <w:r w:rsidRPr="008D3774">
              <w:rPr>
                <w:rFonts w:cs="Arial"/>
                <w:lang w:val="x-none" w:eastAsia="x-none"/>
              </w:rPr>
              <w:t>ОШ"</w:t>
            </w:r>
            <w:r w:rsidRPr="008D3774">
              <w:rPr>
                <w:rFonts w:cs="Arial"/>
                <w:lang w:eastAsia="x-none"/>
              </w:rPr>
              <w:t xml:space="preserve">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8-(47347)-6-33-39</w:t>
            </w:r>
            <w:r w:rsidRPr="008D3774">
              <w:rPr>
                <w:rFonts w:cs="Arial"/>
                <w:lang w:eastAsia="x-none"/>
              </w:rPr>
              <w:t>, 89397733708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здание МКОУ «Дубровская ООШ»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с.Дубровка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Кисельнский 37/09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397118,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Кисельнское сельское поселение, село Кисельное, улица Советская, дом 82, здание бывшей МКОУ "Кисельнская ООШ".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8-(47347)-6-37-18</w:t>
            </w:r>
            <w:r w:rsidRPr="008D3774">
              <w:rPr>
                <w:rFonts w:cs="Arial"/>
                <w:lang w:eastAsia="x-none"/>
              </w:rPr>
              <w:t>, 89397743709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бывшей МКОУ «Кисельнская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ООШ»</w:t>
            </w:r>
            <w:r>
              <w:rPr>
                <w:rFonts w:cs="Arial"/>
              </w:rPr>
              <w:t xml:space="preserve">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с.Кисельное,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п.Луначаровка,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п.Вознесеновка,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п.Александровка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Козловский 37/11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397114,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 район, Козловское сельское поселение, село Козловка, улица Советская, дом 71</w:t>
            </w:r>
            <w:r w:rsidRPr="008D3774">
              <w:rPr>
                <w:rFonts w:cs="Arial"/>
                <w:lang w:eastAsia="x-none"/>
              </w:rPr>
              <w:t>,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 xml:space="preserve">здание </w:t>
            </w:r>
            <w:r w:rsidRPr="008D3774">
              <w:rPr>
                <w:rFonts w:cs="Arial"/>
                <w:lang w:val="x-none" w:eastAsia="x-none"/>
              </w:rPr>
              <w:t>Козловск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val="x-none" w:eastAsia="x-none"/>
              </w:rPr>
              <w:t>Тел.: 8-(47347)-4-46-38</w:t>
            </w:r>
            <w:r w:rsidRPr="008D3774">
              <w:rPr>
                <w:rFonts w:cs="Arial"/>
                <w:lang w:eastAsia="x-none"/>
              </w:rPr>
              <w:t>, 89397743711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здание </w:t>
            </w:r>
            <w:r w:rsidRPr="008D3774">
              <w:rPr>
                <w:rFonts w:cs="Arial"/>
                <w:lang w:val="x-none" w:eastAsia="x-none"/>
              </w:rPr>
              <w:t>Козловск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с.Козловка, улицы: Фрунзе, Лесная, Первомайская, Ленинская, Пролетарская, Заливная, Набережная, Московская, Крупской,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Советская от дома №55 до дома №117 и от дома №121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№267, от дома №20 до дома №274, ул. Карла Маркса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Козловский 37/12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397114, </w:t>
            </w:r>
            <w:r w:rsidRPr="008D3774">
              <w:rPr>
                <w:rFonts w:cs="Arial"/>
                <w:lang w:val="x-none" w:eastAsia="x-none"/>
              </w:rPr>
              <w:t xml:space="preserve">Воронежская </w:t>
            </w:r>
            <w:r w:rsidRPr="008D3774">
              <w:rPr>
                <w:rFonts w:cs="Arial"/>
                <w:lang w:val="x-none" w:eastAsia="x-none"/>
              </w:rPr>
              <w:lastRenderedPageBreak/>
              <w:t>область, Терновский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район, Козловское сельское поселение, село Козловка, улица Горького, дом 62, здание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БУЗ ВО "Терновская РБ" Козловская врачебная амбулатория.</w:t>
            </w:r>
            <w:r w:rsidRPr="008D3774"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Тел.: 8-(47347)-4-43-20</w:t>
            </w:r>
            <w:r w:rsidRPr="008D3774">
              <w:rPr>
                <w:rFonts w:cs="Arial"/>
                <w:lang w:eastAsia="x-none"/>
              </w:rPr>
              <w:t>, 89397743712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 xml:space="preserve">Здание БУЗ </w:t>
            </w:r>
            <w:r w:rsidRPr="008D3774">
              <w:rPr>
                <w:rFonts w:cs="Arial"/>
              </w:rPr>
              <w:lastRenderedPageBreak/>
              <w:t>ВО «Терновская РБ» Козловская врачебная амбулатория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 xml:space="preserve">с. </w:t>
            </w:r>
            <w:r w:rsidRPr="008D3774">
              <w:rPr>
                <w:rFonts w:cs="Arial"/>
              </w:rPr>
              <w:lastRenderedPageBreak/>
              <w:t>Козловка, улицы: Свобода, Шевлякова, Чапаева, Фридриха Энгельса, .Горького, Калинина, Гагарина, Мира, Черняховского, терр. УПК, Советская 2-я от дома №33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до дома №3, от дома №16 до дома №2 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Костино-Отдельский 37/13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397121,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Костино-Отдельское сельское поселение, село Костино-Отделец, улица Ленинская, дом 11, </w:t>
            </w:r>
            <w:r w:rsidRPr="008D3774">
              <w:rPr>
                <w:rFonts w:cs="Arial"/>
                <w:lang w:eastAsia="x-none"/>
              </w:rPr>
              <w:t xml:space="preserve">здание </w:t>
            </w:r>
            <w:r w:rsidRPr="008D3774">
              <w:rPr>
                <w:rFonts w:cs="Arial"/>
              </w:rPr>
              <w:t>Костино-Отдельского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8-(47347)-6-95-69</w:t>
            </w:r>
            <w:r w:rsidRPr="008D3774">
              <w:rPr>
                <w:rFonts w:cs="Arial"/>
                <w:lang w:eastAsia="x-none"/>
              </w:rPr>
              <w:t>, 89397733713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здание </w:t>
            </w:r>
            <w:r w:rsidRPr="008D3774">
              <w:rPr>
                <w:rFonts w:cs="Arial"/>
              </w:rPr>
              <w:t>Костино-Отдельского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с.Костино-Отделец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Зареченский 37/14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397122,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 район, Костино-Отдельское сельское поселение, поселок Заречье, дом 5</w:t>
            </w:r>
            <w:r w:rsidRPr="008D3774">
              <w:rPr>
                <w:rFonts w:cs="Arial"/>
                <w:lang w:eastAsia="x-none"/>
              </w:rPr>
              <w:t>7</w:t>
            </w:r>
            <w:r w:rsidRPr="008D3774">
              <w:rPr>
                <w:rFonts w:cs="Arial"/>
                <w:lang w:val="x-none" w:eastAsia="x-none"/>
              </w:rPr>
              <w:t xml:space="preserve">а, </w:t>
            </w:r>
            <w:r w:rsidRPr="008D3774">
              <w:rPr>
                <w:rFonts w:cs="Arial"/>
                <w:lang w:eastAsia="x-none"/>
              </w:rPr>
              <w:t>здание БУЗ ВО «Терновская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РБ»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 xml:space="preserve">Тел.: </w:t>
            </w:r>
            <w:r w:rsidRPr="008D3774">
              <w:rPr>
                <w:rFonts w:cs="Arial"/>
                <w:lang w:eastAsia="x-none"/>
              </w:rPr>
              <w:t>89397743714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</w:t>
            </w:r>
            <w:r>
              <w:rPr>
                <w:rFonts w:cs="Arial"/>
              </w:rPr>
              <w:t xml:space="preserve">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  <w:highlight w:val="yellow"/>
              </w:rPr>
            </w:pPr>
            <w:r w:rsidRPr="008D3774">
              <w:rPr>
                <w:rFonts w:cs="Arial"/>
              </w:rPr>
              <w:t>БУЗ ВО «Терновская РБ»,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Зареченский ФАП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п.Заречье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д.Тагайка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Народненский 37/15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397130,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Народненское сельское поселение, </w:t>
            </w:r>
            <w:r w:rsidRPr="008D3774">
              <w:rPr>
                <w:rFonts w:cs="Arial"/>
                <w:lang w:val="x-none" w:eastAsia="x-none"/>
              </w:rPr>
              <w:lastRenderedPageBreak/>
              <w:t>село Народное, улица Центральная, дом 42,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здание </w:t>
            </w:r>
            <w:r w:rsidRPr="008D3774">
              <w:rPr>
                <w:rFonts w:cs="Arial"/>
              </w:rPr>
              <w:t>Народненского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8-(47347)-3-52-20</w:t>
            </w:r>
            <w:r w:rsidRPr="008D3774">
              <w:rPr>
                <w:rFonts w:cs="Arial"/>
                <w:lang w:eastAsia="x-none"/>
              </w:rPr>
              <w:t>, 89397733715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lastRenderedPageBreak/>
              <w:t xml:space="preserve">здание </w:t>
            </w:r>
            <w:r w:rsidRPr="008D3774">
              <w:rPr>
                <w:rFonts w:cs="Arial"/>
              </w:rPr>
              <w:t>Народненского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lastRenderedPageBreak/>
              <w:t>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с.Народное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 Сергеевка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Липяговский 37/16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397135,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район, Народненское сельское поселение, село Липяги, улица Набережная, дом 43, здание МКОУ "Липяговская ООШ". Тел.: 8-(47347)-3-53-59</w:t>
            </w:r>
            <w:r w:rsidRPr="008D3774">
              <w:rPr>
                <w:rFonts w:cs="Arial"/>
                <w:lang w:eastAsia="x-none"/>
              </w:rPr>
              <w:t>, 89397733716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МКОУ «Липяговская ООШ»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с.Липяги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д.Коршуновка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Николаевский 37/17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397115,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 район, Тамбовское сельское поселение, село Николаевка, улица Октябрьская, дом 164, здание администрации сельского поселения. Тел.: 8-(47347)-6-34-</w:t>
            </w:r>
            <w:r w:rsidRPr="008D3774">
              <w:rPr>
                <w:rFonts w:cs="Arial"/>
                <w:lang w:eastAsia="x-none"/>
              </w:rPr>
              <w:t>32, 89397733717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администрации сельского поселения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с.Николаевка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Новокирсановский 37/18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397137,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 xml:space="preserve">район, Терновское сельское поселение, село Новокирсановка, улица </w:t>
            </w:r>
            <w:r w:rsidRPr="008D3774">
              <w:rPr>
                <w:rFonts w:cs="Arial"/>
                <w:lang w:eastAsia="x-none"/>
              </w:rPr>
              <w:t>Садовая</w:t>
            </w:r>
            <w:r w:rsidRPr="008D3774">
              <w:rPr>
                <w:rFonts w:cs="Arial"/>
                <w:lang w:val="x-none" w:eastAsia="x-none"/>
              </w:rPr>
              <w:t xml:space="preserve">, дом </w:t>
            </w:r>
            <w:r w:rsidRPr="008D3774">
              <w:rPr>
                <w:rFonts w:cs="Arial"/>
                <w:lang w:eastAsia="x-none"/>
              </w:rPr>
              <w:t>13</w:t>
            </w:r>
            <w:r w:rsidRPr="008D3774">
              <w:rPr>
                <w:rFonts w:cs="Arial"/>
                <w:lang w:val="x-none" w:eastAsia="x-none"/>
              </w:rPr>
              <w:t>, здание</w:t>
            </w:r>
            <w:r w:rsidRPr="008D3774">
              <w:rPr>
                <w:rFonts w:cs="Arial"/>
                <w:lang w:eastAsia="x-none"/>
              </w:rPr>
              <w:t xml:space="preserve"> бывшей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МКОУ "Новокирсановская ООШ". Тел.: 8-(47347)-6-7</w:t>
            </w:r>
            <w:r w:rsidRPr="008D3774">
              <w:rPr>
                <w:rFonts w:cs="Arial"/>
                <w:lang w:eastAsia="x-none"/>
              </w:rPr>
              <w:t>2</w:t>
            </w:r>
            <w:r w:rsidRPr="008D3774">
              <w:rPr>
                <w:rFonts w:cs="Arial"/>
                <w:lang w:val="x-none" w:eastAsia="x-none"/>
              </w:rPr>
              <w:t>-</w:t>
            </w:r>
            <w:r w:rsidRPr="008D3774">
              <w:rPr>
                <w:rFonts w:cs="Arial"/>
                <w:lang w:eastAsia="x-none"/>
              </w:rPr>
              <w:t>16, 89397743718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бывшей МКОУ «Новокирсановская ООШ»</w:t>
            </w:r>
            <w:r>
              <w:rPr>
                <w:rFonts w:cs="Arial"/>
              </w:rPr>
              <w:t xml:space="preserve">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Разъезд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Бочарниково,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улицы: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Центральная,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Садовая,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Ленинская,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Пролетарская,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Проезжая,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Молодёжная,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переулок Садовый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 Ржавец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улицы: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Центральная,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Сиреневая, Запрудная,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Проезжая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Новотроицкий 37/20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397120,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Новотроицкое сельское поселение, село Новотроицкое, улица </w:t>
            </w:r>
            <w:r w:rsidRPr="008D3774">
              <w:rPr>
                <w:rFonts w:cs="Arial"/>
                <w:lang w:eastAsia="x-none"/>
              </w:rPr>
              <w:t>Молодежная</w:t>
            </w:r>
            <w:r w:rsidRPr="008D3774">
              <w:rPr>
                <w:rFonts w:cs="Arial"/>
                <w:lang w:val="x-none" w:eastAsia="x-none"/>
              </w:rPr>
              <w:t xml:space="preserve">, дом </w:t>
            </w:r>
            <w:r w:rsidRPr="008D3774">
              <w:rPr>
                <w:rFonts w:cs="Arial"/>
                <w:lang w:eastAsia="x-none"/>
              </w:rPr>
              <w:t>1</w:t>
            </w:r>
            <w:r w:rsidRPr="008D3774">
              <w:rPr>
                <w:rFonts w:cs="Arial"/>
                <w:lang w:val="x-none" w:eastAsia="x-none"/>
              </w:rPr>
              <w:t xml:space="preserve">, </w:t>
            </w:r>
            <w:r w:rsidRPr="008D3774">
              <w:rPr>
                <w:rFonts w:cs="Arial"/>
                <w:lang w:eastAsia="x-none"/>
              </w:rPr>
              <w:t>з</w:t>
            </w:r>
            <w:r w:rsidRPr="008D3774">
              <w:rPr>
                <w:rFonts w:cs="Arial"/>
              </w:rPr>
              <w:t xml:space="preserve">дание администрации Новотроицкого сельского поселения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8-(47347)-6-31-</w:t>
            </w:r>
            <w:r w:rsidRPr="008D3774">
              <w:rPr>
                <w:rFonts w:cs="Arial"/>
                <w:lang w:eastAsia="x-none"/>
              </w:rPr>
              <w:t>07, 89397743720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>з</w:t>
            </w:r>
            <w:r w:rsidRPr="008D3774">
              <w:rPr>
                <w:rFonts w:cs="Arial"/>
              </w:rPr>
              <w:t xml:space="preserve">дание администрации Новотроицкого сельского поселения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с.Новотроицкое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д.Раздольное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Поповский 37/21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397136,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район, Народненское сельское поселение, село Поповка, улица Крупской, дом 2</w:t>
            </w:r>
            <w:r w:rsidRPr="008D3774">
              <w:rPr>
                <w:rFonts w:cs="Arial"/>
                <w:lang w:eastAsia="x-none"/>
              </w:rPr>
              <w:t>5</w:t>
            </w:r>
            <w:r w:rsidRPr="008D3774">
              <w:rPr>
                <w:rFonts w:cs="Arial"/>
                <w:lang w:val="x-none" w:eastAsia="x-none"/>
              </w:rPr>
              <w:t>, здание бывшей МКОУ "Поповская ООШ". Тел.: 8-(47347)-6-63-17</w:t>
            </w:r>
            <w:r w:rsidRPr="008D3774">
              <w:rPr>
                <w:rFonts w:cs="Arial"/>
                <w:lang w:eastAsia="x-none"/>
              </w:rPr>
              <w:t>, 89914063721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бывшей МКОУ «Поповская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ООШ»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с.Поповка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д.Михайловка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 Красивка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Русановский 37/22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397102,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 район, Русановское сельское поселение, село Русаново, улица Советская, дом 7, здание администрации сельского поселения. Тел.: 8-(47347)-6-02-90</w:t>
            </w:r>
            <w:r w:rsidRPr="008D3774">
              <w:rPr>
                <w:rFonts w:cs="Arial"/>
                <w:lang w:eastAsia="x-none"/>
              </w:rPr>
              <w:t>, 89397743722</w:t>
            </w:r>
            <w:r w:rsidRPr="008D3774">
              <w:rPr>
                <w:rFonts w:cs="Arial"/>
                <w:lang w:val="x-none" w:eastAsia="x-none"/>
              </w:rPr>
              <w:t xml:space="preserve">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администрации сельского поселения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с.Русаново, улицы: Пролетарская, Заречная, Октябрьская, Чапаева, Фрунзе, Свободы, Набережная, Красная Гора – 1, Советская, Ильича, Ленинская, Подгорная, Ключевская, Красная Гора – 2, улица Проезжая – от дома №4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до дома№66 , </w:t>
            </w:r>
            <w:r w:rsidRPr="008D3774">
              <w:rPr>
                <w:rFonts w:cs="Arial"/>
              </w:rPr>
              <w:lastRenderedPageBreak/>
              <w:t xml:space="preserve">от дома №5 до дома №77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Русановский 37/23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397102,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Русановское сельское поселение, село Русаново, улица Советская, дом 39, </w:t>
            </w:r>
            <w:r w:rsidRPr="008D3774">
              <w:rPr>
                <w:rFonts w:cs="Arial"/>
              </w:rPr>
              <w:t xml:space="preserve">здание Русановского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8-(47347)-6-02-40</w:t>
            </w:r>
            <w:r w:rsidRPr="008D3774">
              <w:rPr>
                <w:rFonts w:cs="Arial"/>
                <w:lang w:eastAsia="x-none"/>
              </w:rPr>
              <w:t>, 89397743723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Здание Русановского </w:t>
            </w:r>
            <w:r w:rsidRPr="008D3774">
              <w:rPr>
                <w:rFonts w:cs="Arial"/>
                <w:lang w:val="x-none" w:eastAsia="x-none"/>
              </w:rPr>
              <w:t>сельск</w:t>
            </w:r>
            <w:r w:rsidRPr="008D3774">
              <w:rPr>
                <w:rFonts w:cs="Arial"/>
                <w:lang w:eastAsia="x-none"/>
              </w:rPr>
              <w:t>ого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дом</w:t>
            </w:r>
            <w:r w:rsidRPr="008D3774">
              <w:rPr>
                <w:rFonts w:cs="Arial"/>
                <w:lang w:eastAsia="x-none"/>
              </w:rPr>
              <w:t>а</w:t>
            </w:r>
            <w:r w:rsidRPr="008D3774">
              <w:rPr>
                <w:rFonts w:cs="Arial"/>
                <w:lang w:val="x-none" w:eastAsia="x-none"/>
              </w:rPr>
              <w:t xml:space="preserve"> культуры</w:t>
            </w:r>
            <w:r w:rsidRPr="008D3774">
              <w:rPr>
                <w:rFonts w:cs="Arial"/>
                <w:lang w:eastAsia="x-none"/>
              </w:rPr>
              <w:t>, структурного подразделения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eastAsia="x-none"/>
              </w:rPr>
              <w:t>МКУК «ТМЦОДН»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с.Русаново, улицы: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Заливная, Первомайская, Горная, Проезжая от дома №68 до дома №154, от дома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№81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 xml:space="preserve">до дома №179 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Полянский 37/24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397103,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 район, Русановское сельское поселение, село Поляна, улица Школьная, дом 8</w:t>
            </w:r>
            <w:r w:rsidRPr="008D3774">
              <w:rPr>
                <w:rFonts w:cs="Arial"/>
                <w:lang w:eastAsia="x-none"/>
              </w:rPr>
              <w:t>, з</w:t>
            </w:r>
            <w:r w:rsidRPr="008D3774">
              <w:rPr>
                <w:rFonts w:cs="Arial"/>
              </w:rPr>
              <w:t>дание МКОУ «Русановская ООШ»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8-(47347)-6-35-98</w:t>
            </w:r>
            <w:r w:rsidRPr="008D3774">
              <w:rPr>
                <w:rFonts w:cs="Arial"/>
                <w:lang w:eastAsia="x-none"/>
              </w:rPr>
              <w:t>, 89397733724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МКОУ «Русановская СОШ» по адресу: </w:t>
            </w:r>
            <w:r w:rsidRPr="008D3774">
              <w:rPr>
                <w:rFonts w:cs="Arial"/>
                <w:lang w:val="x-none" w:eastAsia="x-none"/>
              </w:rPr>
              <w:t>с</w:t>
            </w:r>
            <w:r w:rsidRPr="008D3774">
              <w:rPr>
                <w:rFonts w:cs="Arial"/>
                <w:lang w:eastAsia="x-none"/>
              </w:rPr>
              <w:t>ело</w:t>
            </w:r>
            <w:r>
              <w:rPr>
                <w:rFonts w:cs="Arial"/>
                <w:lang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>Поляна, улица Школьная, дом 8</w:t>
            </w:r>
            <w:r w:rsidRPr="008D3774">
              <w:rPr>
                <w:rFonts w:cs="Arial"/>
                <w:lang w:eastAsia="x-none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с.Поляна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Тамбовский 37/25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397116,</w:t>
            </w:r>
            <w:r w:rsidRPr="008D3774">
              <w:rPr>
                <w:rFonts w:cs="Arial"/>
                <w:lang w:val="x-none" w:eastAsia="x-none"/>
              </w:rPr>
              <w:t xml:space="preserve"> Воронежская область, Терновский</w:t>
            </w:r>
            <w:r>
              <w:rPr>
                <w:rFonts w:cs="Arial"/>
                <w:lang w:val="x-none" w:eastAsia="x-none"/>
              </w:rPr>
              <w:t xml:space="preserve"> </w:t>
            </w:r>
            <w:r w:rsidRPr="008D3774">
              <w:rPr>
                <w:rFonts w:cs="Arial"/>
                <w:lang w:val="x-none" w:eastAsia="x-none"/>
              </w:rPr>
              <w:t xml:space="preserve">район, Тамбовское сельское поселение, село Тамбовка, улица Молодежная, дом 1, </w:t>
            </w:r>
            <w:r w:rsidRPr="008D3774">
              <w:rPr>
                <w:rFonts w:cs="Arial"/>
              </w:rPr>
              <w:t xml:space="preserve">здание администрации сельского поселения.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8-(47347)-6-82-19</w:t>
            </w:r>
            <w:r w:rsidRPr="008D3774">
              <w:rPr>
                <w:rFonts w:cs="Arial"/>
                <w:lang w:eastAsia="x-none"/>
              </w:rPr>
              <w:t>, 89397743725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администрации сельского поселения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с.Тамбовка д.Платоновка, д.Семигоровка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Терновский 37/26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397110,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 район, село Терновка, улица Советская, дом 51, здание МКУК "ТМЦОДН". Тел.: 8-(47347)-5-16-20</w:t>
            </w:r>
            <w:r w:rsidRPr="008D3774">
              <w:rPr>
                <w:rFonts w:cs="Arial"/>
                <w:lang w:eastAsia="x-none"/>
              </w:rPr>
              <w:t>, 89397743726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 здание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МКУК «ТМЦОДН»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Терновка, улицы: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 xml:space="preserve">70 лет Октября (район стадиона), Вишневая (район стадиона), Солнечная </w:t>
            </w:r>
            <w:r w:rsidRPr="008D3774">
              <w:rPr>
                <w:rFonts w:cs="Arial"/>
              </w:rPr>
              <w:lastRenderedPageBreak/>
              <w:t>от дома №27 до дома №47,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Микрорайон,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ул.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Юбилейная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от дома № 33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77 -нечетная сторона; от дома № 32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72 - четная сторона,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ул. Октябрьская от дома № 89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173- нечетная сторона; от дома № 34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92 -четная сторона,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ул. Советская от дома № 52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118-четная сторона; от дома № 31 (многоквартирный) до дома № 65-нечетная сторона, ул. Фрунзе, Островского, Гоголя,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Спортивная, переулки: Фрунзе, Советский, Октябрьский.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Терновский 37/27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397110, </w:t>
            </w:r>
            <w:r w:rsidRPr="008D3774">
              <w:rPr>
                <w:rFonts w:cs="Arial"/>
                <w:lang w:val="x-none" w:eastAsia="x-none"/>
              </w:rPr>
              <w:t xml:space="preserve">Воронежская </w:t>
            </w:r>
            <w:r w:rsidRPr="008D3774">
              <w:rPr>
                <w:rFonts w:cs="Arial"/>
                <w:lang w:val="x-none" w:eastAsia="x-none"/>
              </w:rPr>
              <w:lastRenderedPageBreak/>
              <w:t xml:space="preserve">область, Терновский район, село Терновка, улица Первомайская, дом 34, здание МКОУ "Терновская </w:t>
            </w:r>
            <w:r w:rsidRPr="008D3774">
              <w:rPr>
                <w:rFonts w:cs="Arial"/>
                <w:lang w:eastAsia="x-none"/>
              </w:rPr>
              <w:t>С</w:t>
            </w:r>
            <w:r w:rsidRPr="008D3774">
              <w:rPr>
                <w:rFonts w:cs="Arial"/>
                <w:lang w:val="x-none" w:eastAsia="x-none"/>
              </w:rPr>
              <w:t>ОШ</w:t>
            </w:r>
            <w:r w:rsidRPr="008D3774">
              <w:rPr>
                <w:rFonts w:cs="Arial"/>
                <w:lang w:eastAsia="x-none"/>
              </w:rPr>
              <w:t xml:space="preserve"> №1</w:t>
            </w:r>
            <w:r w:rsidRPr="008D3774">
              <w:rPr>
                <w:rFonts w:cs="Arial"/>
                <w:lang w:val="x-none" w:eastAsia="x-none"/>
              </w:rPr>
              <w:t>". Тел.: 8-(47347)-5-10-06</w:t>
            </w:r>
            <w:r w:rsidRPr="008D3774">
              <w:rPr>
                <w:rFonts w:cs="Arial"/>
                <w:lang w:eastAsia="x-none"/>
              </w:rPr>
              <w:t>, 89397733727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 xml:space="preserve">МКОУ </w:t>
            </w:r>
            <w:r w:rsidRPr="008D3774">
              <w:rPr>
                <w:rFonts w:cs="Arial"/>
              </w:rPr>
              <w:lastRenderedPageBreak/>
              <w:t>«Терновская СОШ №1»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по адресу:</w:t>
            </w:r>
            <w:r w:rsidRPr="008D3774">
              <w:rPr>
                <w:rFonts w:cs="Arial"/>
                <w:lang w:val="x-none" w:eastAsia="x-none"/>
              </w:rPr>
              <w:t xml:space="preserve"> село Терновка, улица Первомайская, дом 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 xml:space="preserve">с. </w:t>
            </w:r>
            <w:r w:rsidRPr="008D3774">
              <w:rPr>
                <w:rFonts w:cs="Arial"/>
              </w:rPr>
              <w:lastRenderedPageBreak/>
              <w:t>Терновка, улицы: Есенина, Газовая, Космонавтов, Молодежная, ул. Первомайская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от дома №1 до дома №36, ул. Пионерская от дома №35 до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дома №56, ул.Победы от дома №16 до дома №98,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Савальская,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Смеловская, Привольная, Рябиновая, Ягодная 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Терновский 37/28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eastAsia="x-none"/>
              </w:rPr>
              <w:t xml:space="preserve">397112, </w:t>
            </w:r>
            <w:r w:rsidRPr="008D3774">
              <w:rPr>
                <w:rFonts w:cs="Arial"/>
                <w:lang w:val="x-none" w:eastAsia="x-none"/>
              </w:rPr>
              <w:t>Воронежская область, Терновский район, село Терновка, улица Звездная, дом 15, здание МКОУ "Терновская СОШ №2". Тел.: 8-(47347)-5-16-44</w:t>
            </w:r>
            <w:r w:rsidRPr="008D3774">
              <w:rPr>
                <w:rFonts w:cs="Arial"/>
                <w:lang w:eastAsia="x-none"/>
              </w:rPr>
              <w:t>, 89397743728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МКОУ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«Терновская СОШ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№ 2»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п.Терновка,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д.Бабино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Терновский 37/31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397110,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село Терновка, улица Октябрьская, дом 22, здание МКУК"Терновская межпоселенческая библиотека".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8-(47347)-5-11-42</w:t>
            </w:r>
            <w:r w:rsidRPr="008D3774">
              <w:rPr>
                <w:rFonts w:cs="Arial"/>
                <w:lang w:eastAsia="x-none"/>
              </w:rPr>
              <w:t>, 89397743731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МКУК «Терновская межпоселенческая библиотека»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с.Терновка, улицы: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Рабочая, Трудовая, Мира, Новая, Лермонтова,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 xml:space="preserve">Красина, 60 лет СССР, Свободы, 50 лет ВЛКСМ, </w:t>
            </w:r>
            <w:r w:rsidRPr="008D3774">
              <w:rPr>
                <w:rFonts w:cs="Arial"/>
              </w:rPr>
              <w:lastRenderedPageBreak/>
              <w:t>Мельничная, усадьбы: СХТ, МПМК, ул. Вишневая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от дома № 1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20, ул. 70 лет Октября от дома № 1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32,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ул. Советская от дома № 2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46 - четная сторона; от дома № 3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27 (многоквартирный)-нечетная сторона; ул. Октябрьская от дома № 7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87- нечетная сторона; от дома № 2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28 –четная сторона, ул. Юбилейная от дома № 2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30 «д» -четная сторона, от дома № 1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до дома № 31- нечетная сторона, ул.Солнечн</w:t>
            </w:r>
            <w:r w:rsidRPr="008D3774">
              <w:rPr>
                <w:rFonts w:cs="Arial"/>
              </w:rPr>
              <w:lastRenderedPageBreak/>
              <w:t>ая от дома №1 до дома №24.</w:t>
            </w:r>
          </w:p>
        </w:tc>
      </w:tr>
      <w:tr w:rsidR="008D3774" w:rsidRPr="008D3774" w:rsidTr="008D37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Терновский 37/32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  <w:lang w:eastAsia="x-none"/>
              </w:rPr>
            </w:pPr>
            <w:r w:rsidRPr="008D3774">
              <w:rPr>
                <w:rFonts w:cs="Arial"/>
                <w:lang w:eastAsia="x-none"/>
              </w:rPr>
              <w:t xml:space="preserve">397110, </w:t>
            </w:r>
            <w:r w:rsidRPr="008D3774">
              <w:rPr>
                <w:rFonts w:cs="Arial"/>
                <w:lang w:val="x-none" w:eastAsia="x-none"/>
              </w:rPr>
              <w:t xml:space="preserve">Воронежская область, Терновский район, село Терновка, улица Первомайская, дом 44, здание МКДОУ "Терновский детский сад №2". 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  <w:lang w:val="x-none" w:eastAsia="x-none"/>
              </w:rPr>
              <w:t>Тел.: 8(47347)5-16-01</w:t>
            </w:r>
            <w:r w:rsidRPr="008D3774">
              <w:rPr>
                <w:rFonts w:cs="Arial"/>
                <w:lang w:eastAsia="x-none"/>
              </w:rPr>
              <w:t>, 89397743732</w:t>
            </w:r>
            <w:r w:rsidRPr="008D3774">
              <w:rPr>
                <w:rFonts w:cs="Arial"/>
                <w:lang w:val="x-none" w:eastAsia="x-none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Здание МКДОУ «Терновский детский сад №2»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с. Терновка, улицы: Заливная, Западная,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ИПС, Лесная, Линейная, Луговая, Озерная, Полевая, ул.Первомайская от дома №37 до дома №182, ул.Пионерская от дома №1 до дома №34, ул.Победы от дома №1 до дома №15,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Проезжая, поселок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Савальского Лесничества, поселок Савальского Лесхоза,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Семафорная,</w:t>
            </w:r>
            <w:r>
              <w:rPr>
                <w:rFonts w:cs="Arial"/>
              </w:rPr>
              <w:t xml:space="preserve"> </w:t>
            </w:r>
            <w:r w:rsidRPr="008D3774">
              <w:rPr>
                <w:rFonts w:cs="Arial"/>
              </w:rPr>
              <w:t>Утюжок</w:t>
            </w:r>
          </w:p>
          <w:p w:rsidR="008D3774" w:rsidRPr="008D3774" w:rsidRDefault="008D3774" w:rsidP="008D3774">
            <w:pPr>
              <w:ind w:firstLine="0"/>
              <w:rPr>
                <w:rFonts w:cs="Arial"/>
              </w:rPr>
            </w:pPr>
            <w:r w:rsidRPr="008D3774">
              <w:rPr>
                <w:rFonts w:cs="Arial"/>
              </w:rPr>
              <w:t>д.Долина</w:t>
            </w:r>
          </w:p>
        </w:tc>
      </w:tr>
    </w:tbl>
    <w:p w:rsidR="008D3774" w:rsidRPr="008D3774" w:rsidRDefault="008D3774" w:rsidP="008D3774">
      <w:pPr>
        <w:ind w:firstLine="709"/>
        <w:rPr>
          <w:rFonts w:cs="Arial"/>
        </w:rPr>
      </w:pPr>
    </w:p>
    <w:p w:rsidR="00A17152" w:rsidRPr="008D3774" w:rsidRDefault="00A17152" w:rsidP="008D3774">
      <w:pPr>
        <w:ind w:firstLine="709"/>
        <w:rPr>
          <w:rFonts w:cs="Arial"/>
        </w:rPr>
      </w:pPr>
    </w:p>
    <w:sectPr w:rsidR="00A17152" w:rsidRPr="008D3774" w:rsidSect="008D3774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2B5" w:rsidRDefault="007642B5">
      <w:r>
        <w:separator/>
      </w:r>
    </w:p>
  </w:endnote>
  <w:endnote w:type="continuationSeparator" w:id="0">
    <w:p w:rsidR="007642B5" w:rsidRDefault="0076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2B5" w:rsidRDefault="007642B5">
      <w:r>
        <w:separator/>
      </w:r>
    </w:p>
  </w:footnote>
  <w:footnote w:type="continuationSeparator" w:id="0">
    <w:p w:rsidR="007642B5" w:rsidRDefault="00764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7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36A73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0D2F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0A8C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498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03E26"/>
    <w:rsid w:val="004138A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81F2D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13C54"/>
    <w:rsid w:val="006345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0A76"/>
    <w:rsid w:val="00756A70"/>
    <w:rsid w:val="007642B5"/>
    <w:rsid w:val="00774B5F"/>
    <w:rsid w:val="00776721"/>
    <w:rsid w:val="0078146C"/>
    <w:rsid w:val="00782629"/>
    <w:rsid w:val="00783798"/>
    <w:rsid w:val="007845F9"/>
    <w:rsid w:val="007A04CA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80C27"/>
    <w:rsid w:val="00893CD0"/>
    <w:rsid w:val="008947EA"/>
    <w:rsid w:val="00895F01"/>
    <w:rsid w:val="00896948"/>
    <w:rsid w:val="00897C4A"/>
    <w:rsid w:val="008A2D7B"/>
    <w:rsid w:val="008B1B63"/>
    <w:rsid w:val="008B3B5B"/>
    <w:rsid w:val="008C6CEE"/>
    <w:rsid w:val="008D3774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93DAE"/>
    <w:rsid w:val="009A3893"/>
    <w:rsid w:val="009B0A56"/>
    <w:rsid w:val="009B3A7A"/>
    <w:rsid w:val="009C1992"/>
    <w:rsid w:val="009C1AD9"/>
    <w:rsid w:val="009C6922"/>
    <w:rsid w:val="009E5368"/>
    <w:rsid w:val="00A02057"/>
    <w:rsid w:val="00A17152"/>
    <w:rsid w:val="00A176A1"/>
    <w:rsid w:val="00A2412E"/>
    <w:rsid w:val="00A26F3A"/>
    <w:rsid w:val="00A3408C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D5DA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13D9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37707"/>
    <w:rsid w:val="00C47253"/>
    <w:rsid w:val="00C5416E"/>
    <w:rsid w:val="00C5480D"/>
    <w:rsid w:val="00C54E93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2B48"/>
    <w:rsid w:val="00C9795F"/>
    <w:rsid w:val="00CA0D91"/>
    <w:rsid w:val="00CA5F93"/>
    <w:rsid w:val="00CB1AE2"/>
    <w:rsid w:val="00CC1F5B"/>
    <w:rsid w:val="00CC6CAE"/>
    <w:rsid w:val="00CD1055"/>
    <w:rsid w:val="00CF10E8"/>
    <w:rsid w:val="00CF2295"/>
    <w:rsid w:val="00D06609"/>
    <w:rsid w:val="00D14BD9"/>
    <w:rsid w:val="00D24520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DF691D"/>
    <w:rsid w:val="00E11FE1"/>
    <w:rsid w:val="00E151C7"/>
    <w:rsid w:val="00E172BF"/>
    <w:rsid w:val="00E20E00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46D7"/>
    <w:rsid w:val="00ED3413"/>
    <w:rsid w:val="00EE07D8"/>
    <w:rsid w:val="00EE5664"/>
    <w:rsid w:val="00EE5DBD"/>
    <w:rsid w:val="00EE6511"/>
    <w:rsid w:val="00EE7FAB"/>
    <w:rsid w:val="00EF478A"/>
    <w:rsid w:val="00EF49E8"/>
    <w:rsid w:val="00F13538"/>
    <w:rsid w:val="00F25473"/>
    <w:rsid w:val="00F32087"/>
    <w:rsid w:val="00F3265D"/>
    <w:rsid w:val="00F327EF"/>
    <w:rsid w:val="00F344B9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642B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642B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642B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642B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642B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642B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642B5"/>
  </w:style>
  <w:style w:type="character" w:customStyle="1" w:styleId="10">
    <w:name w:val="Заголовок 1 Знак"/>
    <w:link w:val="1"/>
    <w:rsid w:val="008D377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D377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D377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D377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642B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642B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D377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642B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642B5"/>
    <w:rPr>
      <w:color w:val="0000FF"/>
      <w:u w:val="none"/>
    </w:rPr>
  </w:style>
  <w:style w:type="paragraph" w:customStyle="1" w:styleId="Application">
    <w:name w:val="Application!Приложение"/>
    <w:rsid w:val="007642B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642B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642B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642B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642B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642B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642B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642B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642B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642B5"/>
  </w:style>
  <w:style w:type="character" w:customStyle="1" w:styleId="10">
    <w:name w:val="Заголовок 1 Знак"/>
    <w:link w:val="1"/>
    <w:rsid w:val="008D377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D377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D377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D377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642B5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642B5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D377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642B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642B5"/>
    <w:rPr>
      <w:color w:val="0000FF"/>
      <w:u w:val="none"/>
    </w:rPr>
  </w:style>
  <w:style w:type="paragraph" w:customStyle="1" w:styleId="Application">
    <w:name w:val="Application!Приложение"/>
    <w:rsid w:val="007642B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642B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642B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13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2026-06-30T09:50:00Z</dcterms:created>
  <dcterms:modified xsi:type="dcterms:W3CDTF">2026-06-30T09:51:00Z</dcterms:modified>
</cp:coreProperties>
</file>